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2C3" w:rsidRPr="009D42C3" w:rsidRDefault="009D42C3" w:rsidP="009D42C3">
      <w:pPr>
        <w:shd w:val="clear" w:color="auto" w:fill="F2F2F2" w:themeFill="background1" w:themeFillShade="F2"/>
        <w:outlineLvl w:val="0"/>
        <w:rPr>
          <w:sz w:val="32"/>
        </w:rPr>
      </w:pPr>
      <w:r w:rsidRPr="009D42C3">
        <w:rPr>
          <w:sz w:val="32"/>
        </w:rPr>
        <w:t>Projekt ABH</w:t>
      </w:r>
      <w:sdt>
        <w:sdtPr>
          <w:rPr>
            <w:sz w:val="32"/>
          </w:rPr>
          <w:alias w:val="ID"/>
          <w:tag w:val="ID"/>
          <w:id w:val="1996527229"/>
          <w:placeholder>
            <w:docPart w:val="E4EB149A02D845B5B4519BD7D4BEE31E"/>
          </w:placeholder>
          <w:text/>
        </w:sdtPr>
        <w:sdtEndPr/>
        <w:sdtContent>
          <w:r w:rsidR="000738B9">
            <w:rPr>
              <w:sz w:val="32"/>
            </w:rPr>
            <w:t>0</w:t>
          </w:r>
          <w:r w:rsidR="00D04427">
            <w:rPr>
              <w:sz w:val="32"/>
            </w:rPr>
            <w:t>00</w:t>
          </w:r>
        </w:sdtContent>
      </w:sdt>
      <w:r w:rsidRPr="009D42C3">
        <w:rPr>
          <w:sz w:val="32"/>
        </w:rPr>
        <w:t xml:space="preserve"> </w:t>
      </w:r>
      <w:sdt>
        <w:sdtPr>
          <w:rPr>
            <w:sz w:val="32"/>
          </w:rPr>
          <w:alias w:val="Kurztitel"/>
          <w:tag w:val="Kurztitel"/>
          <w:id w:val="-480613487"/>
          <w:placeholder>
            <w:docPart w:val="4C2077EFE9F644D486A695925F38BEB5"/>
          </w:placeholder>
          <w:showingPlcHdr/>
          <w:text/>
        </w:sdtPr>
        <w:sdtEndPr/>
        <w:sdtContent>
          <w:r w:rsidR="00D04427" w:rsidRPr="00BB3C3B">
            <w:rPr>
              <w:rStyle w:val="Platzhaltertext"/>
            </w:rPr>
            <w:t>K</w:t>
          </w:r>
          <w:r w:rsidR="00D04427">
            <w:rPr>
              <w:rStyle w:val="Platzhaltertext"/>
            </w:rPr>
            <w:t>urztitel</w:t>
          </w:r>
        </w:sdtContent>
      </w:sdt>
    </w:p>
    <w:p w:rsidR="009D42C3" w:rsidRPr="009D42C3" w:rsidRDefault="009D42C3" w:rsidP="009D42C3">
      <w:pPr>
        <w:shd w:val="clear" w:color="auto" w:fill="F2F2F2" w:themeFill="background1" w:themeFillShade="F2"/>
        <w:rPr>
          <w:color w:val="7F7F7F" w:themeColor="text1" w:themeTint="80"/>
          <w:sz w:val="10"/>
        </w:rPr>
      </w:pPr>
    </w:p>
    <w:sdt>
      <w:sdtPr>
        <w:rPr>
          <w:color w:val="7F7F7F" w:themeColor="text1" w:themeTint="80"/>
          <w:sz w:val="28"/>
        </w:rPr>
        <w:alias w:val="Projekttitel"/>
        <w:tag w:val="Projekttitel"/>
        <w:id w:val="-1104727795"/>
        <w:placeholder>
          <w:docPart w:val="739E2455DE19498E86B2880726F24B58"/>
        </w:placeholder>
        <w:showingPlcHdr/>
        <w:text/>
      </w:sdtPr>
      <w:sdtEndPr/>
      <w:sdtContent>
        <w:p w:rsidR="009D42C3" w:rsidRPr="009D42C3" w:rsidRDefault="00D04427" w:rsidP="009D42C3">
          <w:pPr>
            <w:shd w:val="clear" w:color="auto" w:fill="F2F2F2" w:themeFill="background1" w:themeFillShade="F2"/>
            <w:outlineLvl w:val="1"/>
            <w:rPr>
              <w:color w:val="7F7F7F" w:themeColor="text1" w:themeTint="80"/>
              <w:sz w:val="28"/>
            </w:rPr>
          </w:pPr>
          <w:r>
            <w:rPr>
              <w:rStyle w:val="Platzhaltertext"/>
            </w:rPr>
            <w:t>Projekttitel</w:t>
          </w:r>
        </w:p>
      </w:sdtContent>
    </w:sdt>
    <w:p w:rsidR="009D42C3" w:rsidRPr="009D42C3" w:rsidRDefault="009D42C3" w:rsidP="009D42C3">
      <w:pPr>
        <w:shd w:val="clear" w:color="auto" w:fill="F2F2F2" w:themeFill="background1" w:themeFillShade="F2"/>
      </w:pPr>
    </w:p>
    <w:p w:rsidR="009D42C3" w:rsidRDefault="009D42C3" w:rsidP="00BE4BC6">
      <w:pPr>
        <w:shd w:val="clear" w:color="auto" w:fill="FFFFFF" w:themeFill="background1"/>
        <w:rPr>
          <w:b/>
        </w:rPr>
      </w:pPr>
    </w:p>
    <w:p w:rsidR="00EA3D6E" w:rsidRDefault="00EA3D6E" w:rsidP="00BE4BC6">
      <w:pPr>
        <w:shd w:val="clear" w:color="auto" w:fill="FFFFFF" w:themeFill="background1"/>
        <w:rPr>
          <w:b/>
        </w:rPr>
      </w:pPr>
      <w:r>
        <w:rPr>
          <w:b/>
        </w:rPr>
        <w:t>Datum</w:t>
      </w:r>
      <w:r w:rsidR="00A356B5">
        <w:rPr>
          <w:b/>
        </w:rPr>
        <w:t xml:space="preserve"> dieses Berichts</w:t>
      </w:r>
      <w:r>
        <w:rPr>
          <w:b/>
        </w:rPr>
        <w:t>:</w:t>
      </w:r>
      <w:r w:rsidR="009D42C3">
        <w:rPr>
          <w:b/>
        </w:rPr>
        <w:tab/>
      </w:r>
      <w:r w:rsidR="009D42C3">
        <w:rPr>
          <w:b/>
        </w:rPr>
        <w:tab/>
      </w:r>
      <w:r>
        <w:rPr>
          <w:b/>
        </w:rPr>
        <w:tab/>
      </w:r>
      <w:sdt>
        <w:sdtPr>
          <w:rPr>
            <w:rStyle w:val="Formular1"/>
          </w:rPr>
          <w:alias w:val="Datum Bericht"/>
          <w:tag w:val="Datum Bericht"/>
          <w:id w:val="-796215199"/>
          <w:placeholder>
            <w:docPart w:val="145A3C6530CC4ECC8C19A8F9EC3EABAF"/>
          </w:placeholder>
          <w:showingPlcHdr/>
          <w:date w:fullDate="2018-05-16T00:00:00Z"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Absatz-Standardschriftart"/>
            <w:b/>
          </w:rPr>
        </w:sdtEndPr>
        <w:sdtContent>
          <w:r w:rsidR="00D04427">
            <w:rPr>
              <w:rStyle w:val="Platzhaltertext"/>
            </w:rPr>
            <w:t>Datum der Erstellung</w:t>
          </w:r>
        </w:sdtContent>
      </w:sdt>
    </w:p>
    <w:p w:rsidR="009B3645" w:rsidRPr="00416488" w:rsidRDefault="009B3645" w:rsidP="00BE4BC6">
      <w:pPr>
        <w:shd w:val="clear" w:color="auto" w:fill="FFFFFF" w:themeFill="background1"/>
      </w:pPr>
      <w:r w:rsidRPr="006F135C">
        <w:rPr>
          <w:b/>
        </w:rPr>
        <w:t>Projektwebsite</w:t>
      </w:r>
      <w:r w:rsidR="009D42C3">
        <w:rPr>
          <w:b/>
        </w:rPr>
        <w:t>, falls vorhanden</w:t>
      </w:r>
      <w:r w:rsidRPr="00EA3D6E">
        <w:rPr>
          <w:b/>
        </w:rPr>
        <w:t>:</w:t>
      </w:r>
      <w:r w:rsidR="00A356B5">
        <w:rPr>
          <w:b/>
        </w:rPr>
        <w:tab/>
      </w:r>
      <w:r w:rsidR="00EA3D6E">
        <w:tab/>
      </w:r>
      <w:sdt>
        <w:sdtPr>
          <w:rPr>
            <w:rStyle w:val="Formular1"/>
          </w:rPr>
          <w:alias w:val="Website"/>
          <w:tag w:val="Website"/>
          <w:id w:val="-1017542537"/>
          <w:placeholder>
            <w:docPart w:val="CA832B31AD574729A3D13AFB1353A9CE"/>
          </w:placeholder>
          <w:showingPlcHdr/>
          <w:text/>
        </w:sdtPr>
        <w:sdtEndPr>
          <w:rPr>
            <w:rStyle w:val="Formular1"/>
          </w:rPr>
        </w:sdtEndPr>
        <w:sdtContent>
          <w:r w:rsidR="009C2964" w:rsidRPr="00BB3C3B">
            <w:rPr>
              <w:rStyle w:val="Platzhaltertext"/>
            </w:rPr>
            <w:t>Klicken Sie hier, um Text einzugeben.</w:t>
          </w:r>
        </w:sdtContent>
      </w:sdt>
    </w:p>
    <w:p w:rsidR="00220808" w:rsidRDefault="00A356B5" w:rsidP="00A23D20">
      <w:pPr>
        <w:shd w:val="clear" w:color="auto" w:fill="FFFFFF" w:themeFill="background1"/>
      </w:pPr>
      <w:r>
        <w:tab/>
      </w:r>
    </w:p>
    <w:p w:rsidR="00E52F49" w:rsidRDefault="00625F89" w:rsidP="00E52F49">
      <w:pPr>
        <w:pStyle w:val="Listenabsatz"/>
        <w:numPr>
          <w:ilvl w:val="0"/>
          <w:numId w:val="2"/>
        </w:numPr>
        <w:rPr>
          <w:b/>
        </w:rPr>
      </w:pPr>
      <w:r>
        <w:rPr>
          <w:b/>
        </w:rPr>
        <w:t>Projekt</w:t>
      </w:r>
      <w:r w:rsidR="00602AB1">
        <w:rPr>
          <w:b/>
        </w:rPr>
        <w:t>ziel</w:t>
      </w:r>
    </w:p>
    <w:p w:rsidR="00625F89" w:rsidRPr="005F537D" w:rsidRDefault="00832987" w:rsidP="00E52F49">
      <w:pPr>
        <w:pStyle w:val="Listenabsatz"/>
        <w:ind w:left="360"/>
      </w:pPr>
      <w:r w:rsidRPr="005F537D">
        <w:t xml:space="preserve">Bitte beschreiben Sie das </w:t>
      </w:r>
      <w:r w:rsidR="00602AB1" w:rsidRPr="005F537D">
        <w:t>Ziel des Projektes</w:t>
      </w:r>
      <w:r w:rsidRPr="005F537D">
        <w:t xml:space="preserve"> allgemeinverständlich und idealerweise in drei Sätzen oder weniger.</w:t>
      </w:r>
    </w:p>
    <w:p w:rsidR="008C6762" w:rsidRDefault="008C6762" w:rsidP="00576F65">
      <w:pPr>
        <w:pStyle w:val="Listenabsatz"/>
        <w:ind w:left="360"/>
      </w:pPr>
    </w:p>
    <w:sdt>
      <w:sdtPr>
        <w:rPr>
          <w:b/>
        </w:rPr>
        <w:id w:val="-1920783354"/>
        <w:lock w:val="sdtLocked"/>
        <w:placeholder>
          <w:docPart w:val="3B43154B6B8A432BB78F19C06D23B186"/>
        </w:placeholder>
        <w:showingPlcHdr/>
      </w:sdtPr>
      <w:sdtEndPr/>
      <w:sdtContent>
        <w:p w:rsidR="00DF51F7" w:rsidRPr="00E320EF" w:rsidRDefault="00D04427" w:rsidP="00A910A5">
          <w:pPr>
            <w:pStyle w:val="Listenabsatz"/>
            <w:ind w:left="360"/>
            <w:rPr>
              <w:b/>
            </w:rPr>
          </w:pPr>
          <w:r w:rsidRPr="001B2BE7">
            <w:rPr>
              <w:rStyle w:val="Platzhaltertext"/>
            </w:rPr>
            <w:t>Klicken Sie hier, um Text einzugeben.</w:t>
          </w:r>
        </w:p>
      </w:sdtContent>
    </w:sdt>
    <w:p w:rsidR="002349A1" w:rsidRPr="002349A1" w:rsidRDefault="002349A1" w:rsidP="00576F65">
      <w:pPr>
        <w:pStyle w:val="Listenabsatz"/>
        <w:ind w:left="360"/>
      </w:pPr>
    </w:p>
    <w:p w:rsidR="005C25E2" w:rsidRPr="002349A1" w:rsidRDefault="00874373" w:rsidP="005C25E2">
      <w:pPr>
        <w:pStyle w:val="Listenabsatz"/>
        <w:numPr>
          <w:ilvl w:val="0"/>
          <w:numId w:val="2"/>
        </w:numPr>
        <w:rPr>
          <w:b/>
        </w:rPr>
      </w:pPr>
      <w:r w:rsidRPr="002349A1">
        <w:rPr>
          <w:b/>
        </w:rPr>
        <w:t>Projektb</w:t>
      </w:r>
      <w:r w:rsidR="00FE286B" w:rsidRPr="002349A1">
        <w:rPr>
          <w:b/>
        </w:rPr>
        <w:t>eschreibung</w:t>
      </w:r>
    </w:p>
    <w:p w:rsidR="00AE5D8B" w:rsidRPr="005F537D" w:rsidRDefault="00E41A96" w:rsidP="005C25E2">
      <w:pPr>
        <w:pStyle w:val="Listenabsatz"/>
        <w:ind w:left="360"/>
        <w:rPr>
          <w:b/>
        </w:rPr>
      </w:pPr>
      <w:r w:rsidRPr="005F537D">
        <w:t>Bitte beschreiben Sie das</w:t>
      </w:r>
      <w:r w:rsidR="00832987" w:rsidRPr="005F537D">
        <w:t xml:space="preserve"> Projekt</w:t>
      </w:r>
      <w:r w:rsidR="00FE658A" w:rsidRPr="005F537D">
        <w:t xml:space="preserve"> </w:t>
      </w:r>
      <w:r w:rsidRPr="005F537D">
        <w:t>allgemeinverständlich. Gehen Sie dabei auf die</w:t>
      </w:r>
      <w:r w:rsidR="009D42C3" w:rsidRPr="005F537D">
        <w:t xml:space="preserve"> </w:t>
      </w:r>
      <w:r w:rsidRPr="005F537D">
        <w:t xml:space="preserve">Ausgangslage und </w:t>
      </w:r>
      <w:r w:rsidR="009D42C3" w:rsidRPr="005F537D">
        <w:t>geplante</w:t>
      </w:r>
      <w:r w:rsidRPr="005F537D">
        <w:t>n</w:t>
      </w:r>
      <w:r w:rsidR="00FE658A" w:rsidRPr="005F537D">
        <w:t xml:space="preserve"> </w:t>
      </w:r>
      <w:r w:rsidRPr="005F537D">
        <w:t>Maßnahmen</w:t>
      </w:r>
      <w:r w:rsidR="00832987" w:rsidRPr="005F537D">
        <w:t xml:space="preserve"> </w:t>
      </w:r>
      <w:r w:rsidR="009D42C3" w:rsidRPr="005F537D">
        <w:t xml:space="preserve">zur </w:t>
      </w:r>
      <w:r w:rsidRPr="005F537D">
        <w:t>Erreichung</w:t>
      </w:r>
      <w:r w:rsidR="009D42C3" w:rsidRPr="005F537D">
        <w:t xml:space="preserve"> des Projektziels </w:t>
      </w:r>
      <w:r w:rsidR="00333E0B" w:rsidRPr="005F537D">
        <w:t>ein.</w:t>
      </w:r>
      <w:r w:rsidR="00832987" w:rsidRPr="005F537D">
        <w:t xml:space="preserve"> Der Bericht sollte etwa </w:t>
      </w:r>
      <w:r w:rsidR="007F6F66" w:rsidRPr="005F537D">
        <w:t>400 Wörter</w:t>
      </w:r>
      <w:r w:rsidR="00832987" w:rsidRPr="005F537D">
        <w:t xml:space="preserve"> umfassen</w:t>
      </w:r>
      <w:r w:rsidR="007F6F66" w:rsidRPr="005F537D">
        <w:t>.</w:t>
      </w:r>
    </w:p>
    <w:p w:rsidR="001D2C60" w:rsidRDefault="001D2C60" w:rsidP="001D2C60">
      <w:pPr>
        <w:pStyle w:val="Listenabsatz"/>
        <w:ind w:left="360"/>
        <w:jc w:val="both"/>
      </w:pPr>
    </w:p>
    <w:sdt>
      <w:sdtPr>
        <w:rPr>
          <w:b/>
        </w:rPr>
        <w:id w:val="-1281953155"/>
        <w:placeholder>
          <w:docPart w:val="FAA2A7F4315F423EA35B6548AA69331F"/>
        </w:placeholder>
        <w:showingPlcHdr/>
      </w:sdtPr>
      <w:sdtEndPr/>
      <w:sdtContent>
        <w:bookmarkStart w:id="0" w:name="_GoBack" w:displacedByCustomXml="prev"/>
        <w:p w:rsidR="00D04427" w:rsidRDefault="00D04427" w:rsidP="00D04427">
          <w:pPr>
            <w:pStyle w:val="Listenabsatz"/>
            <w:ind w:left="360"/>
            <w:rPr>
              <w:b/>
            </w:rPr>
          </w:pPr>
          <w:r w:rsidRPr="001B2BE7">
            <w:rPr>
              <w:rStyle w:val="Platzhaltertext"/>
            </w:rPr>
            <w:t>Klicken Sie hier, um Text einzugeben.</w:t>
          </w:r>
        </w:p>
        <w:bookmarkEnd w:id="0" w:displacedByCustomXml="next"/>
      </w:sdtContent>
    </w:sdt>
    <w:p w:rsidR="00D04427" w:rsidRDefault="00D04427" w:rsidP="001D2C60">
      <w:pPr>
        <w:pStyle w:val="Listenabsatz"/>
        <w:ind w:left="360"/>
        <w:jc w:val="both"/>
      </w:pPr>
    </w:p>
    <w:sectPr w:rsidR="00D04427" w:rsidSect="006F135C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0EF" w:rsidRDefault="00E320EF" w:rsidP="006E27B6">
      <w:r>
        <w:separator/>
      </w:r>
    </w:p>
  </w:endnote>
  <w:endnote w:type="continuationSeparator" w:id="0">
    <w:p w:rsidR="00E320EF" w:rsidRDefault="00E320EF" w:rsidP="006E2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EF" w:rsidRPr="006E27B6" w:rsidRDefault="00ED0B92" w:rsidP="00255BA9">
    <w:pPr>
      <w:pStyle w:val="Fuzeile"/>
      <w:jc w:val="center"/>
    </w:pPr>
    <w:sdt>
      <w:sdtPr>
        <w:id w:val="-204150293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E320EF" w:rsidRPr="006E27B6">
              <w:rPr>
                <w:bCs/>
                <w:sz w:val="24"/>
              </w:rPr>
              <w:fldChar w:fldCharType="begin"/>
            </w:r>
            <w:r w:rsidR="00E320EF" w:rsidRPr="006E27B6">
              <w:rPr>
                <w:bCs/>
              </w:rPr>
              <w:instrText>PAGE</w:instrText>
            </w:r>
            <w:r w:rsidR="00E320EF" w:rsidRPr="006E27B6">
              <w:rPr>
                <w:bCs/>
                <w:sz w:val="24"/>
              </w:rPr>
              <w:fldChar w:fldCharType="separate"/>
            </w:r>
            <w:r>
              <w:rPr>
                <w:bCs/>
                <w:noProof/>
              </w:rPr>
              <w:t>1</w:t>
            </w:r>
            <w:r w:rsidR="00E320EF" w:rsidRPr="006E27B6">
              <w:rPr>
                <w:bCs/>
                <w:sz w:val="24"/>
              </w:rPr>
              <w:fldChar w:fldCharType="end"/>
            </w:r>
          </w:sdtContent>
        </w:sdt>
      </w:sdtContent>
    </w:sdt>
  </w:p>
  <w:p w:rsidR="00E320EF" w:rsidRDefault="00E320EF" w:rsidP="00255BA9">
    <w:pPr>
      <w:pStyle w:val="Fuzeile"/>
      <w:jc w:val="center"/>
    </w:pPr>
    <w:r>
      <w:rPr>
        <w:noProof/>
        <w:lang w:eastAsia="de-DE"/>
      </w:rPr>
      <w:drawing>
        <wp:inline distT="0" distB="0" distL="0" distR="0" wp14:anchorId="1D44002D" wp14:editId="54C790FE">
          <wp:extent cx="5760720" cy="440055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ppenleis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40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0EF" w:rsidRDefault="00E320EF" w:rsidP="006E27B6">
      <w:r>
        <w:separator/>
      </w:r>
    </w:p>
  </w:footnote>
  <w:footnote w:type="continuationSeparator" w:id="0">
    <w:p w:rsidR="00E320EF" w:rsidRDefault="00E320EF" w:rsidP="006E2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EF" w:rsidRDefault="00E320EF" w:rsidP="006F135C">
    <w:pPr>
      <w:pStyle w:val="Titel"/>
      <w:rPr>
        <w:sz w:val="36"/>
        <w:lang w:val="de-DE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E320EF" w:rsidTr="006F135C">
      <w:tc>
        <w:tcPr>
          <w:tcW w:w="4606" w:type="dxa"/>
          <w:vAlign w:val="bottom"/>
        </w:tcPr>
        <w:p w:rsidR="00E320EF" w:rsidRDefault="00E320EF" w:rsidP="00FE286B">
          <w:pPr>
            <w:pStyle w:val="Titel"/>
            <w:rPr>
              <w:sz w:val="36"/>
              <w:lang w:val="de-DE"/>
            </w:rPr>
          </w:pPr>
          <w:r>
            <w:rPr>
              <w:lang w:val="de-DE"/>
            </w:rPr>
            <w:t>Projektbeschreibung</w:t>
          </w:r>
          <w:r>
            <w:rPr>
              <w:lang w:val="de-DE"/>
            </w:rPr>
            <w:br/>
          </w:r>
          <w:r>
            <w:rPr>
              <w:b w:val="0"/>
              <w:sz w:val="14"/>
              <w:lang w:val="de-DE"/>
            </w:rPr>
            <w:t>Version 1.0 Stand 12.04.2018</w:t>
          </w:r>
        </w:p>
      </w:tc>
      <w:tc>
        <w:tcPr>
          <w:tcW w:w="4606" w:type="dxa"/>
        </w:tcPr>
        <w:p w:rsidR="00E320EF" w:rsidRDefault="00E320EF" w:rsidP="006F135C">
          <w:pPr>
            <w:pStyle w:val="Titel"/>
            <w:jc w:val="right"/>
            <w:rPr>
              <w:sz w:val="36"/>
              <w:lang w:val="de-D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31BC15A5" wp14:editId="17972A71">
                <wp:extent cx="1575825" cy="646981"/>
                <wp:effectExtent l="0" t="0" r="5715" b="127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terreg V - Logo farbig, hohe Auflösun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0670" cy="648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20EF" w:rsidRPr="006F135C" w:rsidTr="006F135C">
      <w:tc>
        <w:tcPr>
          <w:tcW w:w="4606" w:type="dxa"/>
          <w:vAlign w:val="bottom"/>
        </w:tcPr>
        <w:p w:rsidR="00E320EF" w:rsidRPr="006F135C" w:rsidRDefault="00E320EF" w:rsidP="006F135C">
          <w:pPr>
            <w:pStyle w:val="Titel"/>
            <w:rPr>
              <w:b w:val="0"/>
              <w:sz w:val="12"/>
              <w:lang w:val="de-DE"/>
            </w:rPr>
          </w:pPr>
        </w:p>
      </w:tc>
      <w:tc>
        <w:tcPr>
          <w:tcW w:w="4606" w:type="dxa"/>
        </w:tcPr>
        <w:p w:rsidR="00E320EF" w:rsidRPr="006F135C" w:rsidRDefault="00E320EF" w:rsidP="006F135C">
          <w:pPr>
            <w:pStyle w:val="Titel"/>
            <w:jc w:val="right"/>
            <w:rPr>
              <w:noProof/>
              <w:sz w:val="12"/>
              <w:lang w:eastAsia="de-DE"/>
            </w:rPr>
          </w:pPr>
        </w:p>
      </w:tc>
    </w:tr>
  </w:tbl>
  <w:p w:rsidR="00E320EF" w:rsidRDefault="00E320EF" w:rsidP="006E27B6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;visibility:visible;mso-wrap-style:square" o:bullet="t">
        <v:imagedata r:id="rId1" o:title=""/>
      </v:shape>
    </w:pict>
  </w:numPicBullet>
  <w:abstractNum w:abstractNumId="0">
    <w:nsid w:val="041B2401"/>
    <w:multiLevelType w:val="hybridMultilevel"/>
    <w:tmpl w:val="DA3A9EC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37438F6"/>
    <w:multiLevelType w:val="hybridMultilevel"/>
    <w:tmpl w:val="82F4568C"/>
    <w:lvl w:ilvl="0" w:tplc="92E842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BA338B"/>
    <w:multiLevelType w:val="hybridMultilevel"/>
    <w:tmpl w:val="F1D2B2EC"/>
    <w:lvl w:ilvl="0" w:tplc="5A7011A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F776C4"/>
    <w:multiLevelType w:val="hybridMultilevel"/>
    <w:tmpl w:val="09C8B76C"/>
    <w:lvl w:ilvl="0" w:tplc="92E842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eller, Joel">
    <w15:presenceInfo w15:providerId="AD" w15:userId="S-1-5-21-2109130332-968164008-972369679-17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forms" w:enforcement="1" w:cryptProviderType="rsaFull" w:cryptAlgorithmClass="hash" w:cryptAlgorithmType="typeAny" w:cryptAlgorithmSid="4" w:cryptSpinCount="100000" w:hash="GodpaGkBCdjOVzr4UziO4/USoqo=" w:salt="rf/3BwJ713y0IYSkUgvLR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7B6"/>
    <w:rsid w:val="000738B9"/>
    <w:rsid w:val="000C6730"/>
    <w:rsid w:val="000D76BC"/>
    <w:rsid w:val="001819C1"/>
    <w:rsid w:val="00182CFB"/>
    <w:rsid w:val="001A1E65"/>
    <w:rsid w:val="001A5D51"/>
    <w:rsid w:val="001D2C60"/>
    <w:rsid w:val="001D7F5B"/>
    <w:rsid w:val="002134D3"/>
    <w:rsid w:val="00220808"/>
    <w:rsid w:val="00224423"/>
    <w:rsid w:val="002349A1"/>
    <w:rsid w:val="00240B2F"/>
    <w:rsid w:val="00246024"/>
    <w:rsid w:val="00247430"/>
    <w:rsid w:val="00255BA9"/>
    <w:rsid w:val="002A4191"/>
    <w:rsid w:val="002C3131"/>
    <w:rsid w:val="002C41A4"/>
    <w:rsid w:val="00317490"/>
    <w:rsid w:val="00333E0B"/>
    <w:rsid w:val="003364F6"/>
    <w:rsid w:val="00356C58"/>
    <w:rsid w:val="003B0263"/>
    <w:rsid w:val="003D12DC"/>
    <w:rsid w:val="003F4FC6"/>
    <w:rsid w:val="00416488"/>
    <w:rsid w:val="00431E87"/>
    <w:rsid w:val="00442436"/>
    <w:rsid w:val="00451765"/>
    <w:rsid w:val="00486194"/>
    <w:rsid w:val="004D37CF"/>
    <w:rsid w:val="004E26F3"/>
    <w:rsid w:val="005051BE"/>
    <w:rsid w:val="0051305E"/>
    <w:rsid w:val="0052096E"/>
    <w:rsid w:val="005324DE"/>
    <w:rsid w:val="0055708A"/>
    <w:rsid w:val="0057340A"/>
    <w:rsid w:val="005757FE"/>
    <w:rsid w:val="00576F65"/>
    <w:rsid w:val="005C25E2"/>
    <w:rsid w:val="005C7F81"/>
    <w:rsid w:val="005F537D"/>
    <w:rsid w:val="00602AB1"/>
    <w:rsid w:val="006047E8"/>
    <w:rsid w:val="00625F89"/>
    <w:rsid w:val="00667956"/>
    <w:rsid w:val="0069175B"/>
    <w:rsid w:val="006A0F5C"/>
    <w:rsid w:val="006C4AFC"/>
    <w:rsid w:val="006E27B6"/>
    <w:rsid w:val="006F135C"/>
    <w:rsid w:val="007418D7"/>
    <w:rsid w:val="00762CBB"/>
    <w:rsid w:val="007736CF"/>
    <w:rsid w:val="00783C65"/>
    <w:rsid w:val="007E08C7"/>
    <w:rsid w:val="007F6F66"/>
    <w:rsid w:val="00832987"/>
    <w:rsid w:val="00852C00"/>
    <w:rsid w:val="00873BA4"/>
    <w:rsid w:val="00874373"/>
    <w:rsid w:val="008B6609"/>
    <w:rsid w:val="008C6664"/>
    <w:rsid w:val="008C6762"/>
    <w:rsid w:val="008F1DF3"/>
    <w:rsid w:val="00937338"/>
    <w:rsid w:val="00957023"/>
    <w:rsid w:val="009B3645"/>
    <w:rsid w:val="009B776B"/>
    <w:rsid w:val="009C2964"/>
    <w:rsid w:val="009D42C3"/>
    <w:rsid w:val="009E402F"/>
    <w:rsid w:val="00A133E2"/>
    <w:rsid w:val="00A23D20"/>
    <w:rsid w:val="00A356B5"/>
    <w:rsid w:val="00A910A5"/>
    <w:rsid w:val="00AB0144"/>
    <w:rsid w:val="00AB0B46"/>
    <w:rsid w:val="00AC7E97"/>
    <w:rsid w:val="00AE4791"/>
    <w:rsid w:val="00AE5D8B"/>
    <w:rsid w:val="00B217DC"/>
    <w:rsid w:val="00B5775C"/>
    <w:rsid w:val="00BC174E"/>
    <w:rsid w:val="00BD1671"/>
    <w:rsid w:val="00BE4BC6"/>
    <w:rsid w:val="00C0319D"/>
    <w:rsid w:val="00C10C62"/>
    <w:rsid w:val="00C50A86"/>
    <w:rsid w:val="00C538F4"/>
    <w:rsid w:val="00C545B0"/>
    <w:rsid w:val="00C74E99"/>
    <w:rsid w:val="00CC02C8"/>
    <w:rsid w:val="00D00E24"/>
    <w:rsid w:val="00D04427"/>
    <w:rsid w:val="00D13D70"/>
    <w:rsid w:val="00D76746"/>
    <w:rsid w:val="00DF51F7"/>
    <w:rsid w:val="00E10F25"/>
    <w:rsid w:val="00E16DE2"/>
    <w:rsid w:val="00E320EF"/>
    <w:rsid w:val="00E41A96"/>
    <w:rsid w:val="00E464A2"/>
    <w:rsid w:val="00E52F49"/>
    <w:rsid w:val="00E63BC1"/>
    <w:rsid w:val="00E7679C"/>
    <w:rsid w:val="00EA3D6E"/>
    <w:rsid w:val="00EB72C4"/>
    <w:rsid w:val="00ED0B92"/>
    <w:rsid w:val="00EF26B7"/>
    <w:rsid w:val="00F00BBC"/>
    <w:rsid w:val="00F03676"/>
    <w:rsid w:val="00F149E4"/>
    <w:rsid w:val="00F3124C"/>
    <w:rsid w:val="00F469B0"/>
    <w:rsid w:val="00F57C76"/>
    <w:rsid w:val="00F81456"/>
    <w:rsid w:val="00F84167"/>
    <w:rsid w:val="00FA23BA"/>
    <w:rsid w:val="00FB3A23"/>
    <w:rsid w:val="00FE0B83"/>
    <w:rsid w:val="00FE108B"/>
    <w:rsid w:val="00FE286B"/>
    <w:rsid w:val="00FE471C"/>
    <w:rsid w:val="00FE4965"/>
    <w:rsid w:val="00FE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47E8"/>
    <w:pPr>
      <w:spacing w:line="288" w:lineRule="auto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3D12DC"/>
    <w:pPr>
      <w:outlineLvl w:val="0"/>
    </w:pPr>
    <w:rPr>
      <w:sz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F4FC6"/>
    <w:pPr>
      <w:outlineLvl w:val="1"/>
    </w:pPr>
    <w:rPr>
      <w:color w:val="7F7F7F" w:themeColor="text1" w:themeTint="80"/>
      <w:sz w:val="28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52F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B">
    <w:name w:val="VB"/>
    <w:basedOn w:val="Standard"/>
    <w:link w:val="VBZchn"/>
    <w:qFormat/>
    <w:rsid w:val="003D12DC"/>
    <w:pPr>
      <w:pBdr>
        <w:bottom w:val="single" w:sz="6" w:space="1" w:color="auto"/>
      </w:pBdr>
    </w:pPr>
  </w:style>
  <w:style w:type="character" w:customStyle="1" w:styleId="VBZchn">
    <w:name w:val="VB Zchn"/>
    <w:basedOn w:val="Absatz-Standardschriftart"/>
    <w:link w:val="VB"/>
    <w:rsid w:val="003D12DC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3D12DC"/>
    <w:rPr>
      <w:rFonts w:ascii="Arial" w:hAnsi="Arial"/>
      <w:sz w:val="32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3F4FC6"/>
    <w:rPr>
      <w:rFonts w:ascii="Arial" w:hAnsi="Arial"/>
      <w:color w:val="7F7F7F" w:themeColor="text1" w:themeTint="80"/>
      <w:sz w:val="28"/>
      <w:szCs w:val="24"/>
    </w:rPr>
  </w:style>
  <w:style w:type="paragraph" w:styleId="Titel">
    <w:name w:val="Title"/>
    <w:basedOn w:val="Standard"/>
    <w:next w:val="Standard"/>
    <w:link w:val="TitelZchn"/>
    <w:qFormat/>
    <w:rsid w:val="006E27B6"/>
    <w:rPr>
      <w:b/>
      <w:sz w:val="32"/>
      <w:lang w:val="en-US"/>
    </w:rPr>
  </w:style>
  <w:style w:type="character" w:customStyle="1" w:styleId="TitelZchn">
    <w:name w:val="Titel Zchn"/>
    <w:basedOn w:val="Absatz-Standardschriftart"/>
    <w:link w:val="Titel"/>
    <w:rsid w:val="006E27B6"/>
    <w:rPr>
      <w:rFonts w:ascii="Arial" w:hAnsi="Arial"/>
      <w:b/>
      <w:sz w:val="32"/>
      <w:szCs w:val="24"/>
      <w:lang w:val="en-US"/>
    </w:rPr>
  </w:style>
  <w:style w:type="character" w:styleId="Fett">
    <w:name w:val="Strong"/>
    <w:qFormat/>
    <w:rsid w:val="003D12DC"/>
    <w:rPr>
      <w:b/>
      <w:bCs/>
    </w:rPr>
  </w:style>
  <w:style w:type="paragraph" w:styleId="Listenabsatz">
    <w:name w:val="List Paragraph"/>
    <w:basedOn w:val="Standard"/>
    <w:uiPriority w:val="34"/>
    <w:qFormat/>
    <w:rsid w:val="003D12DC"/>
    <w:pPr>
      <w:ind w:left="709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D12DC"/>
    <w:pPr>
      <w:keepNext/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27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27B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E27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27B6"/>
    <w:rPr>
      <w:rFonts w:ascii="Arial" w:hAnsi="Arial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E27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27B6"/>
    <w:rPr>
      <w:rFonts w:ascii="Arial" w:hAnsi="Arial"/>
      <w:szCs w:val="24"/>
    </w:rPr>
  </w:style>
  <w:style w:type="character" w:styleId="Platzhaltertext">
    <w:name w:val="Placeholder Text"/>
    <w:basedOn w:val="Absatz-Standardschriftart"/>
    <w:uiPriority w:val="99"/>
    <w:semiHidden/>
    <w:rsid w:val="00416488"/>
    <w:rPr>
      <w:color w:val="808080"/>
    </w:rPr>
  </w:style>
  <w:style w:type="table" w:styleId="Tabellenraster">
    <w:name w:val="Table Grid"/>
    <w:basedOn w:val="NormaleTabelle"/>
    <w:uiPriority w:val="59"/>
    <w:rsid w:val="006F1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ular1">
    <w:name w:val="Formular 1"/>
    <w:basedOn w:val="Absatz-Standardschriftart"/>
    <w:uiPriority w:val="1"/>
    <w:qFormat/>
    <w:rsid w:val="001D2C60"/>
    <w:rPr>
      <w:rFonts w:ascii="Arial" w:hAnsi="Arial"/>
      <w:sz w:val="20"/>
    </w:rPr>
  </w:style>
  <w:style w:type="character" w:customStyle="1" w:styleId="berschrift4Zchn">
    <w:name w:val="Überschrift 4 Zchn"/>
    <w:basedOn w:val="Absatz-Standardschriftart"/>
    <w:link w:val="berschrift4"/>
    <w:semiHidden/>
    <w:rsid w:val="00E52F49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paragraph" w:styleId="StandardWeb">
    <w:name w:val="Normal (Web)"/>
    <w:basedOn w:val="Standard"/>
    <w:uiPriority w:val="99"/>
    <w:semiHidden/>
    <w:unhideWhenUsed/>
    <w:rsid w:val="00E52F49"/>
    <w:pPr>
      <w:spacing w:before="100" w:beforeAutospacing="1" w:after="100" w:afterAutospacing="1"/>
    </w:pPr>
    <w:rPr>
      <w:rFonts w:ascii="Times New Roman" w:hAnsi="Times New Roman"/>
      <w:sz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47E8"/>
    <w:pPr>
      <w:spacing w:line="288" w:lineRule="auto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3D12DC"/>
    <w:pPr>
      <w:outlineLvl w:val="0"/>
    </w:pPr>
    <w:rPr>
      <w:sz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F4FC6"/>
    <w:pPr>
      <w:outlineLvl w:val="1"/>
    </w:pPr>
    <w:rPr>
      <w:color w:val="7F7F7F" w:themeColor="text1" w:themeTint="80"/>
      <w:sz w:val="28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52F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B">
    <w:name w:val="VB"/>
    <w:basedOn w:val="Standard"/>
    <w:link w:val="VBZchn"/>
    <w:qFormat/>
    <w:rsid w:val="003D12DC"/>
    <w:pPr>
      <w:pBdr>
        <w:bottom w:val="single" w:sz="6" w:space="1" w:color="auto"/>
      </w:pBdr>
    </w:pPr>
  </w:style>
  <w:style w:type="character" w:customStyle="1" w:styleId="VBZchn">
    <w:name w:val="VB Zchn"/>
    <w:basedOn w:val="Absatz-Standardschriftart"/>
    <w:link w:val="VB"/>
    <w:rsid w:val="003D12DC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3D12DC"/>
    <w:rPr>
      <w:rFonts w:ascii="Arial" w:hAnsi="Arial"/>
      <w:sz w:val="32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3F4FC6"/>
    <w:rPr>
      <w:rFonts w:ascii="Arial" w:hAnsi="Arial"/>
      <w:color w:val="7F7F7F" w:themeColor="text1" w:themeTint="80"/>
      <w:sz w:val="28"/>
      <w:szCs w:val="24"/>
    </w:rPr>
  </w:style>
  <w:style w:type="paragraph" w:styleId="Titel">
    <w:name w:val="Title"/>
    <w:basedOn w:val="Standard"/>
    <w:next w:val="Standard"/>
    <w:link w:val="TitelZchn"/>
    <w:qFormat/>
    <w:rsid w:val="006E27B6"/>
    <w:rPr>
      <w:b/>
      <w:sz w:val="32"/>
      <w:lang w:val="en-US"/>
    </w:rPr>
  </w:style>
  <w:style w:type="character" w:customStyle="1" w:styleId="TitelZchn">
    <w:name w:val="Titel Zchn"/>
    <w:basedOn w:val="Absatz-Standardschriftart"/>
    <w:link w:val="Titel"/>
    <w:rsid w:val="006E27B6"/>
    <w:rPr>
      <w:rFonts w:ascii="Arial" w:hAnsi="Arial"/>
      <w:b/>
      <w:sz w:val="32"/>
      <w:szCs w:val="24"/>
      <w:lang w:val="en-US"/>
    </w:rPr>
  </w:style>
  <w:style w:type="character" w:styleId="Fett">
    <w:name w:val="Strong"/>
    <w:qFormat/>
    <w:rsid w:val="003D12DC"/>
    <w:rPr>
      <w:b/>
      <w:bCs/>
    </w:rPr>
  </w:style>
  <w:style w:type="paragraph" w:styleId="Listenabsatz">
    <w:name w:val="List Paragraph"/>
    <w:basedOn w:val="Standard"/>
    <w:uiPriority w:val="34"/>
    <w:qFormat/>
    <w:rsid w:val="003D12DC"/>
    <w:pPr>
      <w:ind w:left="709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D12DC"/>
    <w:pPr>
      <w:keepNext/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27B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27B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E27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27B6"/>
    <w:rPr>
      <w:rFonts w:ascii="Arial" w:hAnsi="Arial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E27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27B6"/>
    <w:rPr>
      <w:rFonts w:ascii="Arial" w:hAnsi="Arial"/>
      <w:szCs w:val="24"/>
    </w:rPr>
  </w:style>
  <w:style w:type="character" w:styleId="Platzhaltertext">
    <w:name w:val="Placeholder Text"/>
    <w:basedOn w:val="Absatz-Standardschriftart"/>
    <w:uiPriority w:val="99"/>
    <w:semiHidden/>
    <w:rsid w:val="00416488"/>
    <w:rPr>
      <w:color w:val="808080"/>
    </w:rPr>
  </w:style>
  <w:style w:type="table" w:styleId="Tabellenraster">
    <w:name w:val="Table Grid"/>
    <w:basedOn w:val="NormaleTabelle"/>
    <w:uiPriority w:val="59"/>
    <w:rsid w:val="006F1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ular1">
    <w:name w:val="Formular 1"/>
    <w:basedOn w:val="Absatz-Standardschriftart"/>
    <w:uiPriority w:val="1"/>
    <w:qFormat/>
    <w:rsid w:val="001D2C60"/>
    <w:rPr>
      <w:rFonts w:ascii="Arial" w:hAnsi="Arial"/>
      <w:sz w:val="20"/>
    </w:rPr>
  </w:style>
  <w:style w:type="character" w:customStyle="1" w:styleId="berschrift4Zchn">
    <w:name w:val="Überschrift 4 Zchn"/>
    <w:basedOn w:val="Absatz-Standardschriftart"/>
    <w:link w:val="berschrift4"/>
    <w:semiHidden/>
    <w:rsid w:val="00E52F49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paragraph" w:styleId="StandardWeb">
    <w:name w:val="Normal (Web)"/>
    <w:basedOn w:val="Standard"/>
    <w:uiPriority w:val="99"/>
    <w:semiHidden/>
    <w:unhideWhenUsed/>
    <w:rsid w:val="00E52F49"/>
    <w:pPr>
      <w:spacing w:before="100" w:beforeAutospacing="1" w:after="100" w:afterAutospacing="1"/>
    </w:pPr>
    <w:rPr>
      <w:rFonts w:ascii="Times New Roman" w:hAnsi="Times New Roman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9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5A3C6530CC4ECC8C19A8F9EC3EAB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6B95BD-3C7C-444F-AD00-63987180A9DA}"/>
      </w:docPartPr>
      <w:docPartBody>
        <w:p w:rsidR="00F32D0C" w:rsidRDefault="00177813" w:rsidP="00177813">
          <w:pPr>
            <w:pStyle w:val="145A3C6530CC4ECC8C19A8F9EC3EABAF2"/>
          </w:pPr>
          <w:r>
            <w:rPr>
              <w:rStyle w:val="Platzhaltertext"/>
            </w:rPr>
            <w:t>Datum der Erstellung</w:t>
          </w:r>
        </w:p>
      </w:docPartBody>
    </w:docPart>
    <w:docPart>
      <w:docPartPr>
        <w:name w:val="CA832B31AD574729A3D13AFB1353A9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ADAA8E-BF36-4073-A792-09FA76B42FA7}"/>
      </w:docPartPr>
      <w:docPartBody>
        <w:p w:rsidR="00F32D0C" w:rsidRDefault="00177813" w:rsidP="00177813">
          <w:pPr>
            <w:pStyle w:val="CA832B31AD574729A3D13AFB1353A9CE2"/>
          </w:pPr>
          <w:r w:rsidRPr="00BB3C3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EB149A02D845B5B4519BD7D4BEE3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93B20F-CFA6-4998-89E9-5C3B7F9E502A}"/>
      </w:docPartPr>
      <w:docPartBody>
        <w:p w:rsidR="00F32D0C" w:rsidRDefault="00F32D0C" w:rsidP="00F32D0C">
          <w:pPr>
            <w:pStyle w:val="E4EB149A02D845B5B4519BD7D4BEE31E"/>
          </w:pPr>
          <w:r>
            <w:rPr>
              <w:rStyle w:val="Platzhaltertext"/>
            </w:rPr>
            <w:t>000</w:t>
          </w:r>
        </w:p>
      </w:docPartBody>
    </w:docPart>
    <w:docPart>
      <w:docPartPr>
        <w:name w:val="4C2077EFE9F644D486A695925F38BE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ADAEDB-3312-4E08-9504-A5627BCC6135}"/>
      </w:docPartPr>
      <w:docPartBody>
        <w:p w:rsidR="00F32D0C" w:rsidRDefault="00F32D0C" w:rsidP="00F32D0C">
          <w:pPr>
            <w:pStyle w:val="4C2077EFE9F644D486A695925F38BEB5"/>
          </w:pPr>
          <w:r w:rsidRPr="00BB3C3B">
            <w:rPr>
              <w:rStyle w:val="Platzhaltertext"/>
            </w:rPr>
            <w:t>K</w:t>
          </w:r>
          <w:r>
            <w:rPr>
              <w:rStyle w:val="Platzhaltertext"/>
            </w:rPr>
            <w:t>urztitel</w:t>
          </w:r>
        </w:p>
      </w:docPartBody>
    </w:docPart>
    <w:docPart>
      <w:docPartPr>
        <w:name w:val="739E2455DE19498E86B2880726F24B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4C1C0D-D0ED-479D-B71E-61B46E730FC8}"/>
      </w:docPartPr>
      <w:docPartBody>
        <w:p w:rsidR="00F32D0C" w:rsidRDefault="00F32D0C" w:rsidP="00F32D0C">
          <w:pPr>
            <w:pStyle w:val="739E2455DE19498E86B2880726F24B58"/>
          </w:pPr>
          <w:r>
            <w:rPr>
              <w:rStyle w:val="Platzhaltertext"/>
            </w:rPr>
            <w:t>Projekttitel</w:t>
          </w:r>
        </w:p>
      </w:docPartBody>
    </w:docPart>
    <w:docPart>
      <w:docPartPr>
        <w:name w:val="3B43154B6B8A432BB78F19C06D23B1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18B04-700A-473D-8C15-0390124A91F3}"/>
      </w:docPartPr>
      <w:docPartBody>
        <w:p w:rsidR="004C688F" w:rsidRDefault="00A82601" w:rsidP="00A82601">
          <w:pPr>
            <w:pStyle w:val="3B43154B6B8A432BB78F19C06D23B186"/>
          </w:pPr>
          <w:r w:rsidRPr="001B2B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A2A7F4315F423EA35B6548AA6933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AABC06-D95E-4B6D-AB55-9B71C4F7B075}"/>
      </w:docPartPr>
      <w:docPartBody>
        <w:p w:rsidR="00FF20C7" w:rsidRDefault="003044C5" w:rsidP="003044C5">
          <w:pPr>
            <w:pStyle w:val="FAA2A7F4315F423EA35B6548AA69331F"/>
          </w:pPr>
          <w:r w:rsidRPr="001B2BE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A6E"/>
    <w:rsid w:val="00025DA2"/>
    <w:rsid w:val="000362A8"/>
    <w:rsid w:val="00111E7B"/>
    <w:rsid w:val="0017587F"/>
    <w:rsid w:val="00177813"/>
    <w:rsid w:val="0024251D"/>
    <w:rsid w:val="002533FF"/>
    <w:rsid w:val="003044C5"/>
    <w:rsid w:val="004917A6"/>
    <w:rsid w:val="004A0C39"/>
    <w:rsid w:val="004B579F"/>
    <w:rsid w:val="004C688F"/>
    <w:rsid w:val="00950839"/>
    <w:rsid w:val="00A82601"/>
    <w:rsid w:val="00B37390"/>
    <w:rsid w:val="00B618D3"/>
    <w:rsid w:val="00B62D71"/>
    <w:rsid w:val="00CB3F38"/>
    <w:rsid w:val="00CF1A6E"/>
    <w:rsid w:val="00ED113A"/>
    <w:rsid w:val="00F32D0C"/>
    <w:rsid w:val="00FF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044C5"/>
    <w:rPr>
      <w:color w:val="808080"/>
    </w:rPr>
  </w:style>
  <w:style w:type="paragraph" w:customStyle="1" w:styleId="73D2997C6EA74E49A219E3BF654D7867">
    <w:name w:val="73D2997C6EA74E49A219E3BF654D7867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3D2997C6EA74E49A219E3BF654D78671">
    <w:name w:val="73D2997C6EA74E49A219E3BF654D7867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34FEA354FB4605BF51B68F9D7E3C15">
    <w:name w:val="EC34FEA354FB4605BF51B68F9D7E3C1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2">
    <w:name w:val="73D2997C6EA74E49A219E3BF654D7867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">
    <w:name w:val="67702BBD10874BE08D934127D3D0EE2B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">
    <w:name w:val="EC34FEA354FB4605BF51B68F9D7E3C15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3">
    <w:name w:val="73D2997C6EA74E49A219E3BF654D7867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1">
    <w:name w:val="67702BBD10874BE08D934127D3D0EE2B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2">
    <w:name w:val="EC34FEA354FB4605BF51B68F9D7E3C15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4">
    <w:name w:val="73D2997C6EA74E49A219E3BF654D7867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2">
    <w:name w:val="67702BBD10874BE08D934127D3D0EE2B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3">
    <w:name w:val="EC34FEA354FB4605BF51B68F9D7E3C153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5">
    <w:name w:val="73D2997C6EA74E49A219E3BF654D7867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3">
    <w:name w:val="67702BBD10874BE08D934127D3D0EE2B3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4">
    <w:name w:val="EC34FEA354FB4605BF51B68F9D7E3C154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6">
    <w:name w:val="73D2997C6EA74E49A219E3BF654D7867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">
    <w:name w:val="0091FA4731F0468F97F224E2CB8AC5CA"/>
    <w:rsid w:val="00CF1A6E"/>
  </w:style>
  <w:style w:type="paragraph" w:customStyle="1" w:styleId="67702BBD10874BE08D934127D3D0EE2B4">
    <w:name w:val="67702BBD10874BE08D934127D3D0EE2B4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5">
    <w:name w:val="EC34FEA354FB4605BF51B68F9D7E3C15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">
    <w:name w:val="7AB42867F9E74821833674A948F7B37B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1">
    <w:name w:val="0091FA4731F0468F97F224E2CB8AC5CA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5">
    <w:name w:val="67702BBD10874BE08D934127D3D0EE2B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6">
    <w:name w:val="EC34FEA354FB4605BF51B68F9D7E3C156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">
    <w:name w:val="7AB42867F9E74821833674A948F7B37B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">
    <w:name w:val="B6C58E6FCA8D4936B947BDD8617249E3"/>
    <w:rsid w:val="00CF1A6E"/>
    <w:pPr>
      <w:spacing w:after="0" w:line="240" w:lineRule="auto"/>
      <w:ind w:left="709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2">
    <w:name w:val="0091FA4731F0468F97F224E2CB8AC5CA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6">
    <w:name w:val="67702BBD10874BE08D934127D3D0EE2B6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7">
    <w:name w:val="EC34FEA354FB4605BF51B68F9D7E3C157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2">
    <w:name w:val="7AB42867F9E74821833674A948F7B37B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">
    <w:name w:val="B6C58E6FCA8D4936B947BDD8617249E3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3">
    <w:name w:val="0091FA4731F0468F97F224E2CB8AC5CA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">
    <w:name w:val="8D33643BA79447AEAAAA3D60A930EA7E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8">
    <w:name w:val="EC34FEA354FB4605BF51B68F9D7E3C158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3">
    <w:name w:val="7AB42867F9E74821833674A948F7B37B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2">
    <w:name w:val="B6C58E6FCA8D4936B947BDD8617249E3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4">
    <w:name w:val="0091FA4731F0468F97F224E2CB8AC5CA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34FEA354FB4605BF51B68F9D7E3C159">
    <w:name w:val="EC34FEA354FB4605BF51B68F9D7E3C159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4">
    <w:name w:val="7AB42867F9E74821833674A948F7B37B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3">
    <w:name w:val="B6C58E6FCA8D4936B947BDD8617249E3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5">
    <w:name w:val="0091FA4731F0468F97F224E2CB8AC5CA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1">
    <w:name w:val="8D33643BA79447AEAAAA3D60A930EA7E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0">
    <w:name w:val="EC34FEA354FB4605BF51B68F9D7E3C1510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5">
    <w:name w:val="7AB42867F9E74821833674A948F7B37B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4">
    <w:name w:val="B6C58E6FCA8D4936B947BDD8617249E3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6">
    <w:name w:val="0091FA4731F0468F97F224E2CB8AC5CA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2">
    <w:name w:val="8D33643BA79447AEAAAA3D60A930EA7E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1">
    <w:name w:val="EC34FEA354FB4605BF51B68F9D7E3C151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6">
    <w:name w:val="7AB42867F9E74821833674A948F7B37B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5">
    <w:name w:val="B6C58E6FCA8D4936B947BDD8617249E3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7">
    <w:name w:val="0091FA4731F0468F97F224E2CB8AC5CA7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3">
    <w:name w:val="8D33643BA79447AEAAAA3D60A930EA7E3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2">
    <w:name w:val="EC34FEA354FB4605BF51B68F9D7E3C151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7">
    <w:name w:val="7AB42867F9E74821833674A948F7B37B7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6">
    <w:name w:val="B6C58E6FCA8D4936B947BDD8617249E3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EEA7BB9CBBC4F2682F5BA7B1B9879A4">
    <w:name w:val="CEEA7BB9CBBC4F2682F5BA7B1B9879A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4">
    <w:name w:val="8D33643BA79447AEAAAA3D60A930EA7E4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3">
    <w:name w:val="EC34FEA354FB4605BF51B68F9D7E3C1513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8">
    <w:name w:val="7AB42867F9E74821833674A948F7B37B8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7">
    <w:name w:val="B6C58E6FCA8D4936B947BDD8617249E37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0EF63E4D4E94A6D96788208489B2B1A">
    <w:name w:val="40EF63E4D4E94A6D96788208489B2B1A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5">
    <w:name w:val="8D33643BA79447AEAAAA3D60A930EA7E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4">
    <w:name w:val="EC34FEA354FB4605BF51B68F9D7E3C1514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9">
    <w:name w:val="7AB42867F9E74821833674A948F7B37B9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8">
    <w:name w:val="B6C58E6FCA8D4936B947BDD8617249E38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0EF63E4D4E94A6D96788208489B2B1A1">
    <w:name w:val="40EF63E4D4E94A6D96788208489B2B1A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6">
    <w:name w:val="8D33643BA79447AEAAAA3D60A930EA7E6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5">
    <w:name w:val="EC34FEA354FB4605BF51B68F9D7E3C151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0">
    <w:name w:val="7AB42867F9E74821833674A948F7B37B10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9">
    <w:name w:val="B6C58E6FCA8D4936B947BDD8617249E39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7">
    <w:name w:val="8D33643BA79447AEAAAA3D60A930EA7E7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6">
    <w:name w:val="EC34FEA354FB4605BF51B68F9D7E3C1516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1">
    <w:name w:val="7AB42867F9E74821833674A948F7B37B1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0">
    <w:name w:val="B6C58E6FCA8D4936B947BDD8617249E310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">
    <w:name w:val="B2BCD5AFC5814BF39B475F6D206D0390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8">
    <w:name w:val="8D33643BA79447AEAAAA3D60A930EA7E8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7">
    <w:name w:val="EC34FEA354FB4605BF51B68F9D7E3C1517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2">
    <w:name w:val="7AB42867F9E74821833674A948F7B37B1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1">
    <w:name w:val="B6C58E6FCA8D4936B947BDD8617249E31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">
    <w:name w:val="B2BCD5AFC5814BF39B475F6D206D0390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9">
    <w:name w:val="8D33643BA79447AEAAAA3D60A930EA7E9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8">
    <w:name w:val="EC34FEA354FB4605BF51B68F9D7E3C1518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3">
    <w:name w:val="7AB42867F9E74821833674A948F7B37B1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2">
    <w:name w:val="B6C58E6FCA8D4936B947BDD8617249E31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">
    <w:name w:val="B2BCD5AFC5814BF39B475F6D206D0390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10">
    <w:name w:val="8D33643BA79447AEAAAA3D60A930EA7E10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9">
    <w:name w:val="EC34FEA354FB4605BF51B68F9D7E3C1519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4">
    <w:name w:val="7AB42867F9E74821833674A948F7B37B1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3">
    <w:name w:val="B6C58E6FCA8D4936B947BDD8617249E31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">
    <w:name w:val="B2BCD5AFC5814BF39B475F6D206D0390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B1B9F3143C49A08738ADFE0E124B1E">
    <w:name w:val="C9B1B9F3143C49A08738ADFE0E124B1E"/>
    <w:rsid w:val="00CF1A6E"/>
  </w:style>
  <w:style w:type="paragraph" w:customStyle="1" w:styleId="14478270EC984948B288FE09AEDAC61B">
    <w:name w:val="14478270EC984948B288FE09AEDAC61B"/>
    <w:rsid w:val="00CF1A6E"/>
  </w:style>
  <w:style w:type="paragraph" w:customStyle="1" w:styleId="8D33643BA79447AEAAAA3D60A930EA7E11">
    <w:name w:val="8D33643BA79447AEAAAA3D60A930EA7E1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20">
    <w:name w:val="EC34FEA354FB4605BF51B68F9D7E3C1520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C9B1B9F3143C49A08738ADFE0E124B1E1">
    <w:name w:val="C9B1B9F3143C49A08738ADFE0E124B1E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478270EC984948B288FE09AEDAC61B1">
    <w:name w:val="14478270EC984948B288FE09AEDAC61B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BC4EA367D5F40CF83CD0ECDBB75BAC6">
    <w:name w:val="CBC4EA367D5F40CF83CD0ECDBB75BAC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">
    <w:name w:val="B2BCD5AFC5814BF39B475F6D206D0390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12">
    <w:name w:val="8D33643BA79447AEAAAA3D60A930EA7E1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21">
    <w:name w:val="EC34FEA354FB4605BF51B68F9D7E3C152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C9B1B9F3143C49A08738ADFE0E124B1E2">
    <w:name w:val="C9B1B9F3143C49A08738ADFE0E124B1E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478270EC984948B288FE09AEDAC61B2">
    <w:name w:val="14478270EC984948B288FE09AEDAC61B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BC4EA367D5F40CF83CD0ECDBB75BAC61">
    <w:name w:val="CBC4EA367D5F40CF83CD0ECDBB75BAC6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5">
    <w:name w:val="B2BCD5AFC5814BF39B475F6D206D0390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">
    <w:name w:val="057061A1D9904F6BBFD1A5B059F7394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3BB16FA06BE4075B7A1EC3766FE2C08">
    <w:name w:val="F3BB16FA06BE4075B7A1EC3766FE2C08"/>
    <w:rsid w:val="00CF1A6E"/>
  </w:style>
  <w:style w:type="paragraph" w:customStyle="1" w:styleId="D99A8F6F4C984FA3BFCC645DFC43DB56">
    <w:name w:val="D99A8F6F4C984FA3BFCC645DFC43DB56"/>
    <w:rsid w:val="00CF1A6E"/>
  </w:style>
  <w:style w:type="paragraph" w:customStyle="1" w:styleId="F3BB16FA06BE4075B7A1EC3766FE2C081">
    <w:name w:val="F3BB16FA06BE4075B7A1EC3766FE2C08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EF07D08DAAD40F49FDB22E3E053997B">
    <w:name w:val="EEF07D08DAAD40F49FDB22E3E053997B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99A8F6F4C984FA3BFCC645DFC43DB561">
    <w:name w:val="D99A8F6F4C984FA3BFCC645DFC43DB56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C9B1B9F3143C49A08738ADFE0E124B1E3">
    <w:name w:val="C9B1B9F3143C49A08738ADFE0E124B1E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478270EC984948B288FE09AEDAC61B3">
    <w:name w:val="14478270EC984948B288FE09AEDAC61B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BC4EA367D5F40CF83CD0ECDBB75BAC62">
    <w:name w:val="CBC4EA367D5F40CF83CD0ECDBB75BAC6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6">
    <w:name w:val="B2BCD5AFC5814BF39B475F6D206D0390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1">
    <w:name w:val="057061A1D9904F6BBFD1A5B059F73945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">
    <w:name w:val="789F3D83B63F4DF6B806DACD1EBE03B0"/>
    <w:rsid w:val="00CF1A6E"/>
  </w:style>
  <w:style w:type="paragraph" w:customStyle="1" w:styleId="26DB769A32A14A8EB24C0CC05EE1F613">
    <w:name w:val="26DB769A32A14A8EB24C0CC05EE1F613"/>
    <w:rsid w:val="00CF1A6E"/>
  </w:style>
  <w:style w:type="paragraph" w:customStyle="1" w:styleId="F04D23EF458F470B9B38FF5E797C596B">
    <w:name w:val="F04D23EF458F470B9B38FF5E797C596B"/>
    <w:rsid w:val="00CF1A6E"/>
  </w:style>
  <w:style w:type="paragraph" w:customStyle="1" w:styleId="56DB28F840044BE5B26ACC9225D06543">
    <w:name w:val="56DB28F840044BE5B26ACC9225D06543"/>
    <w:rsid w:val="00CF1A6E"/>
  </w:style>
  <w:style w:type="paragraph" w:customStyle="1" w:styleId="29993175B128404EBED856D8F3F0088E">
    <w:name w:val="29993175B128404EBED856D8F3F0088E"/>
    <w:rsid w:val="00CF1A6E"/>
  </w:style>
  <w:style w:type="paragraph" w:customStyle="1" w:styleId="BFACFE98ECD84954AB2DC83021896105">
    <w:name w:val="BFACFE98ECD84954AB2DC83021896105"/>
    <w:rsid w:val="00CF1A6E"/>
  </w:style>
  <w:style w:type="paragraph" w:customStyle="1" w:styleId="AEBE9146F75245A09514E645647E1D2A">
    <w:name w:val="AEBE9146F75245A09514E645647E1D2A"/>
    <w:rsid w:val="0017587F"/>
  </w:style>
  <w:style w:type="paragraph" w:customStyle="1" w:styleId="789F3D83B63F4DF6B806DACD1EBE03B01">
    <w:name w:val="789F3D83B63F4DF6B806DACD1EBE03B0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">
    <w:name w:val="26DB769A32A14A8EB24C0CC05EE1F613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">
    <w:name w:val="F04D23EF458F470B9B38FF5E797C596B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">
    <w:name w:val="56DB28F840044BE5B26ACC9225D0654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">
    <w:name w:val="29993175B128404EBED856D8F3F0088E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">
    <w:name w:val="BFACFE98ECD84954AB2DC83021896105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7">
    <w:name w:val="B2BCD5AFC5814BF39B475F6D206D0390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2">
    <w:name w:val="057061A1D9904F6BBFD1A5B059F73945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">
    <w:name w:val="27DD50ABA88141C9A92FE0E28A11349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">
    <w:name w:val="D20D9E9B87204B29A1B5A7B64BF2F6FD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">
    <w:name w:val="AEBE9146F75245A09514E645647E1D2A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2">
    <w:name w:val="789F3D83B63F4DF6B806DACD1EBE03B0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2">
    <w:name w:val="26DB769A32A14A8EB24C0CC05EE1F613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2">
    <w:name w:val="F04D23EF458F470B9B38FF5E797C596B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2">
    <w:name w:val="56DB28F840044BE5B26ACC9225D0654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2">
    <w:name w:val="29993175B128404EBED856D8F3F0088E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2">
    <w:name w:val="BFACFE98ECD84954AB2DC83021896105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8">
    <w:name w:val="B2BCD5AFC5814BF39B475F6D206D0390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3">
    <w:name w:val="057061A1D9904F6BBFD1A5B059F73945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">
    <w:name w:val="27DD50ABA88141C9A92FE0E28A113494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">
    <w:name w:val="D20D9E9B87204B29A1B5A7B64BF2F6FD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">
    <w:name w:val="BD94EC2283254D76B06677327EF12364"/>
    <w:rsid w:val="0017587F"/>
  </w:style>
  <w:style w:type="paragraph" w:customStyle="1" w:styleId="861C4D4CFCBF4ED48CAD0C663F621EE9">
    <w:name w:val="861C4D4CFCBF4ED48CAD0C663F621EE9"/>
    <w:rsid w:val="0017587F"/>
  </w:style>
  <w:style w:type="paragraph" w:customStyle="1" w:styleId="0A840A00055040A28686DDDF56347E8B">
    <w:name w:val="0A840A00055040A28686DDDF56347E8B"/>
    <w:rsid w:val="0017587F"/>
  </w:style>
  <w:style w:type="paragraph" w:customStyle="1" w:styleId="789F3D83B63F4DF6B806DACD1EBE03B03">
    <w:name w:val="789F3D83B63F4DF6B806DACD1EBE03B0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3">
    <w:name w:val="26DB769A32A14A8EB24C0CC05EE1F613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3">
    <w:name w:val="F04D23EF458F470B9B38FF5E797C596B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3">
    <w:name w:val="56DB28F840044BE5B26ACC9225D0654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3">
    <w:name w:val="29993175B128404EBED856D8F3F0088E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3">
    <w:name w:val="BFACFE98ECD84954AB2DC83021896105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9">
    <w:name w:val="B2BCD5AFC5814BF39B475F6D206D0390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4">
    <w:name w:val="057061A1D9904F6BBFD1A5B059F73945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">
    <w:name w:val="27DD50ABA88141C9A92FE0E28A113494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">
    <w:name w:val="D20D9E9B87204B29A1B5A7B64BF2F6FD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">
    <w:name w:val="AEBE9146F75245A09514E645647E1D2A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">
    <w:name w:val="BD94EC2283254D76B06677327EF12364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">
    <w:name w:val="861C4D4CFCBF4ED48CAD0C663F621EE9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">
    <w:name w:val="0A840A00055040A28686DDDF56347E8B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4">
    <w:name w:val="789F3D83B63F4DF6B806DACD1EBE03B0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4">
    <w:name w:val="26DB769A32A14A8EB24C0CC05EE1F613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4">
    <w:name w:val="F04D23EF458F470B9B38FF5E797C596B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4">
    <w:name w:val="56DB28F840044BE5B26ACC9225D0654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4">
    <w:name w:val="29993175B128404EBED856D8F3F0088E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4">
    <w:name w:val="BFACFE98ECD84954AB2DC83021896105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0">
    <w:name w:val="B2BCD5AFC5814BF39B475F6D206D0390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5">
    <w:name w:val="057061A1D9904F6BBFD1A5B059F73945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3">
    <w:name w:val="27DD50ABA88141C9A92FE0E28A113494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3">
    <w:name w:val="D20D9E9B87204B29A1B5A7B64BF2F6FD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3">
    <w:name w:val="AEBE9146F75245A09514E645647E1D2A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">
    <w:name w:val="BD94EC2283254D76B06677327EF12364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">
    <w:name w:val="861C4D4CFCBF4ED48CAD0C663F621EE9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">
    <w:name w:val="0A840A00055040A28686DDDF56347E8B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5">
    <w:name w:val="789F3D83B63F4DF6B806DACD1EBE03B0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5">
    <w:name w:val="26DB769A32A14A8EB24C0CC05EE1F613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5">
    <w:name w:val="F04D23EF458F470B9B38FF5E797C596B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5">
    <w:name w:val="56DB28F840044BE5B26ACC9225D06543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5">
    <w:name w:val="29993175B128404EBED856D8F3F0088E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5">
    <w:name w:val="BFACFE98ECD84954AB2DC83021896105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1">
    <w:name w:val="B2BCD5AFC5814BF39B475F6D206D0390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6">
    <w:name w:val="057061A1D9904F6BBFD1A5B059F73945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">
    <w:name w:val="7AD6647D014C44FCB39387269C6E080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4">
    <w:name w:val="27DD50ABA88141C9A92FE0E28A113494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4">
    <w:name w:val="D20D9E9B87204B29A1B5A7B64BF2F6FD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4">
    <w:name w:val="AEBE9146F75245A09514E645647E1D2A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3">
    <w:name w:val="BD94EC2283254D76B06677327EF12364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3">
    <w:name w:val="861C4D4CFCBF4ED48CAD0C663F621EE9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3">
    <w:name w:val="0A840A00055040A28686DDDF56347E8B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6">
    <w:name w:val="789F3D83B63F4DF6B806DACD1EBE03B0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6">
    <w:name w:val="26DB769A32A14A8EB24C0CC05EE1F613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6">
    <w:name w:val="F04D23EF458F470B9B38FF5E797C596B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6">
    <w:name w:val="56DB28F840044BE5B26ACC9225D06543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6">
    <w:name w:val="29993175B128404EBED856D8F3F0088E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6">
    <w:name w:val="BFACFE98ECD84954AB2DC83021896105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2">
    <w:name w:val="B2BCD5AFC5814BF39B475F6D206D0390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7">
    <w:name w:val="057061A1D9904F6BBFD1A5B059F73945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">
    <w:name w:val="7AD6647D014C44FCB39387269C6E0806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5">
    <w:name w:val="27DD50ABA88141C9A92FE0E28A113494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5">
    <w:name w:val="D20D9E9B87204B29A1B5A7B64BF2F6FD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5">
    <w:name w:val="AEBE9146F75245A09514E645647E1D2A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4">
    <w:name w:val="BD94EC2283254D76B06677327EF12364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4">
    <w:name w:val="861C4D4CFCBF4ED48CAD0C663F621EE9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4">
    <w:name w:val="0A840A00055040A28686DDDF56347E8B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">
    <w:name w:val="E7B6DBC4F66F4EC9ACED590494DFE01F"/>
    <w:rsid w:val="0017587F"/>
  </w:style>
  <w:style w:type="paragraph" w:customStyle="1" w:styleId="789F3D83B63F4DF6B806DACD1EBE03B07">
    <w:name w:val="789F3D83B63F4DF6B806DACD1EBE03B0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7">
    <w:name w:val="26DB769A32A14A8EB24C0CC05EE1F613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7">
    <w:name w:val="F04D23EF458F470B9B38FF5E797C596B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7">
    <w:name w:val="56DB28F840044BE5B26ACC9225D06543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7">
    <w:name w:val="29993175B128404EBED856D8F3F0088E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7">
    <w:name w:val="BFACFE98ECD84954AB2DC83021896105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3">
    <w:name w:val="B2BCD5AFC5814BF39B475F6D206D0390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8">
    <w:name w:val="057061A1D9904F6BBFD1A5B059F73945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">
    <w:name w:val="7AD6647D014C44FCB39387269C6E0806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">
    <w:name w:val="E7B6DBC4F66F4EC9ACED590494DFE01F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6">
    <w:name w:val="27DD50ABA88141C9A92FE0E28A113494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6">
    <w:name w:val="D20D9E9B87204B29A1B5A7B64BF2F6FD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6">
    <w:name w:val="AEBE9146F75245A09514E645647E1D2A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5">
    <w:name w:val="BD94EC2283254D76B06677327EF12364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5">
    <w:name w:val="861C4D4CFCBF4ED48CAD0C663F621EE9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5">
    <w:name w:val="0A840A00055040A28686DDDF56347E8B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">
    <w:name w:val="FB6E2A34A8FD4DC98D4A836D743F4CB1"/>
    <w:rsid w:val="0017587F"/>
  </w:style>
  <w:style w:type="paragraph" w:customStyle="1" w:styleId="CA59E9AFEA0941FD80690F643E2CE4C2">
    <w:name w:val="CA59E9AFEA0941FD80690F643E2CE4C2"/>
    <w:rsid w:val="0017587F"/>
  </w:style>
  <w:style w:type="paragraph" w:customStyle="1" w:styleId="C362E6F562684B0DA30512C4870C9331">
    <w:name w:val="C362E6F562684B0DA30512C4870C9331"/>
    <w:rsid w:val="0017587F"/>
  </w:style>
  <w:style w:type="paragraph" w:customStyle="1" w:styleId="789F3D83B63F4DF6B806DACD1EBE03B08">
    <w:name w:val="789F3D83B63F4DF6B806DACD1EBE03B0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8">
    <w:name w:val="26DB769A32A14A8EB24C0CC05EE1F613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8">
    <w:name w:val="F04D23EF458F470B9B38FF5E797C596B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8">
    <w:name w:val="56DB28F840044BE5B26ACC9225D06543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8">
    <w:name w:val="29993175B128404EBED856D8F3F0088E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8">
    <w:name w:val="BFACFE98ECD84954AB2DC83021896105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">
    <w:name w:val="FB6E2A34A8FD4DC98D4A836D743F4CB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4">
    <w:name w:val="B2BCD5AFC5814BF39B475F6D206D0390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">
    <w:name w:val="C362E6F562684B0DA30512C4870C933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">
    <w:name w:val="7AD6647D014C44FCB39387269C6E0806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">
    <w:name w:val="E7B6DBC4F66F4EC9ACED590494DFE01F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">
    <w:name w:val="CA59E9AFEA0941FD80690F643E2CE4C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7">
    <w:name w:val="27DD50ABA88141C9A92FE0E28A113494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7">
    <w:name w:val="D20D9E9B87204B29A1B5A7B64BF2F6FD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7">
    <w:name w:val="AEBE9146F75245A09514E645647E1D2A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6">
    <w:name w:val="BD94EC2283254D76B06677327EF12364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6">
    <w:name w:val="861C4D4CFCBF4ED48CAD0C663F621EE9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6">
    <w:name w:val="0A840A00055040A28686DDDF56347E8B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9">
    <w:name w:val="789F3D83B63F4DF6B806DACD1EBE03B0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9">
    <w:name w:val="26DB769A32A14A8EB24C0CC05EE1F613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9">
    <w:name w:val="F04D23EF458F470B9B38FF5E797C596B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9">
    <w:name w:val="56DB28F840044BE5B26ACC9225D06543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9">
    <w:name w:val="29993175B128404EBED856D8F3F0088E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">
    <w:name w:val="4EAD2A1BB25D47BB97A9E314F5AF75E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9">
    <w:name w:val="BFACFE98ECD84954AB2DC83021896105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">
    <w:name w:val="35075DB6CDAD4540BDCBC8CA3A1937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">
    <w:name w:val="FB6E2A34A8FD4DC98D4A836D743F4CB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5">
    <w:name w:val="B2BCD5AFC5814BF39B475F6D206D0390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">
    <w:name w:val="C362E6F562684B0DA30512C4870C933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4">
    <w:name w:val="7AD6647D014C44FCB39387269C6E0806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">
    <w:name w:val="E7B6DBC4F66F4EC9ACED590494DFE01F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">
    <w:name w:val="CA59E9AFEA0941FD80690F643E2CE4C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8">
    <w:name w:val="27DD50ABA88141C9A92FE0E28A113494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8">
    <w:name w:val="D20D9E9B87204B29A1B5A7B64BF2F6FD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8">
    <w:name w:val="AEBE9146F75245A09514E645647E1D2A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7">
    <w:name w:val="BD94EC2283254D76B06677327EF12364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7">
    <w:name w:val="861C4D4CFCBF4ED48CAD0C663F621EE9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7">
    <w:name w:val="0A840A00055040A28686DDDF56347E8B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0">
    <w:name w:val="789F3D83B63F4DF6B806DACD1EBE03B0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0">
    <w:name w:val="26DB769A32A14A8EB24C0CC05EE1F613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0">
    <w:name w:val="F04D23EF458F470B9B38FF5E797C596B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0">
    <w:name w:val="56DB28F840044BE5B26ACC9225D06543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0">
    <w:name w:val="29993175B128404EBED856D8F3F0088E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1">
    <w:name w:val="4EAD2A1BB25D47BB97A9E314F5AF75E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">
    <w:name w:val="192E09031C0E466AB970C64EE19DABE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">
    <w:name w:val="1008B0FD043D4EF7AE95C12F93FE6AE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0">
    <w:name w:val="BFACFE98ECD84954AB2DC83021896105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">
    <w:name w:val="35075DB6CDAD4540BDCBC8CA3A193715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">
    <w:name w:val="FB6E2A34A8FD4DC98D4A836D743F4CB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6">
    <w:name w:val="B2BCD5AFC5814BF39B475F6D206D0390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3">
    <w:name w:val="C362E6F562684B0DA30512C4870C933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5">
    <w:name w:val="7AD6647D014C44FCB39387269C6E0806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4">
    <w:name w:val="E7B6DBC4F66F4EC9ACED590494DFE01F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3">
    <w:name w:val="CA59E9AFEA0941FD80690F643E2CE4C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9">
    <w:name w:val="27DD50ABA88141C9A92FE0E28A113494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9">
    <w:name w:val="D20D9E9B87204B29A1B5A7B64BF2F6FD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9">
    <w:name w:val="AEBE9146F75245A09514E645647E1D2A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8">
    <w:name w:val="BD94EC2283254D76B06677327EF12364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8">
    <w:name w:val="861C4D4CFCBF4ED48CAD0C663F621EE9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8">
    <w:name w:val="0A840A00055040A28686DDDF56347E8B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1">
    <w:name w:val="789F3D83B63F4DF6B806DACD1EBE03B0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1">
    <w:name w:val="26DB769A32A14A8EB24C0CC05EE1F613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1">
    <w:name w:val="F04D23EF458F470B9B38FF5E797C596B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1">
    <w:name w:val="56DB28F840044BE5B26ACC9225D06543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1">
    <w:name w:val="29993175B128404EBED856D8F3F0088E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2">
    <w:name w:val="4EAD2A1BB25D47BB97A9E314F5AF75E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1">
    <w:name w:val="192E09031C0E466AB970C64EE19DABE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1">
    <w:name w:val="1008B0FD043D4EF7AE95C12F93FE6AE8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9B9E9F918C045E9AF308F294423FF29">
    <w:name w:val="69B9E9F918C045E9AF308F294423FF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1">
    <w:name w:val="BFACFE98ECD84954AB2DC83021896105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">
    <w:name w:val="35075DB6CDAD4540BDCBC8CA3A193715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">
    <w:name w:val="FB6E2A34A8FD4DC98D4A836D743F4CB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7">
    <w:name w:val="B2BCD5AFC5814BF39B475F6D206D0390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4">
    <w:name w:val="C362E6F562684B0DA30512C4870C933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6">
    <w:name w:val="7AD6647D014C44FCB39387269C6E0806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5">
    <w:name w:val="E7B6DBC4F66F4EC9ACED590494DFE01F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4">
    <w:name w:val="CA59E9AFEA0941FD80690F643E2CE4C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0">
    <w:name w:val="27DD50ABA88141C9A92FE0E28A113494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0">
    <w:name w:val="D20D9E9B87204B29A1B5A7B64BF2F6FD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0">
    <w:name w:val="AEBE9146F75245A09514E645647E1D2A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9">
    <w:name w:val="BD94EC2283254D76B06677327EF12364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9">
    <w:name w:val="861C4D4CFCBF4ED48CAD0C663F621EE9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9">
    <w:name w:val="0A840A00055040A28686DDDF56347E8B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2">
    <w:name w:val="789F3D83B63F4DF6B806DACD1EBE03B0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2">
    <w:name w:val="26DB769A32A14A8EB24C0CC05EE1F613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2">
    <w:name w:val="F04D23EF458F470B9B38FF5E797C596B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2">
    <w:name w:val="56DB28F840044BE5B26ACC9225D06543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2">
    <w:name w:val="29993175B128404EBED856D8F3F0088E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3">
    <w:name w:val="4EAD2A1BB25D47BB97A9E314F5AF75E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2">
    <w:name w:val="192E09031C0E466AB970C64EE19DABE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2">
    <w:name w:val="1008B0FD043D4EF7AE95C12F93FE6AE8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2">
    <w:name w:val="BFACFE98ECD84954AB2DC83021896105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">
    <w:name w:val="35075DB6CDAD4540BDCBC8CA3A193715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5">
    <w:name w:val="FB6E2A34A8FD4DC98D4A836D743F4CB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8">
    <w:name w:val="B2BCD5AFC5814BF39B475F6D206D0390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5">
    <w:name w:val="C362E6F562684B0DA30512C4870C933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7">
    <w:name w:val="7AD6647D014C44FCB39387269C6E0806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6">
    <w:name w:val="E7B6DBC4F66F4EC9ACED590494DFE01F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5">
    <w:name w:val="CA59E9AFEA0941FD80690F643E2CE4C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1">
    <w:name w:val="27DD50ABA88141C9A92FE0E28A113494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1">
    <w:name w:val="D20D9E9B87204B29A1B5A7B64BF2F6FD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1">
    <w:name w:val="AEBE9146F75245A09514E645647E1D2A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0">
    <w:name w:val="BD94EC2283254D76B06677327EF12364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0">
    <w:name w:val="861C4D4CFCBF4ED48CAD0C663F621EE9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0">
    <w:name w:val="0A840A00055040A28686DDDF56347E8B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3">
    <w:name w:val="789F3D83B63F4DF6B806DACD1EBE03B0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3">
    <w:name w:val="26DB769A32A14A8EB24C0CC05EE1F613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3">
    <w:name w:val="F04D23EF458F470B9B38FF5E797C596B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3">
    <w:name w:val="56DB28F840044BE5B26ACC9225D06543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3">
    <w:name w:val="29993175B128404EBED856D8F3F0088E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4">
    <w:name w:val="4EAD2A1BB25D47BB97A9E314F5AF75E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3">
    <w:name w:val="192E09031C0E466AB970C64EE19DABE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3">
    <w:name w:val="1008B0FD043D4EF7AE95C12F93FE6AE8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3">
    <w:name w:val="BFACFE98ECD84954AB2DC83021896105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">
    <w:name w:val="35075DB6CDAD4540BDCBC8CA3A193715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6">
    <w:name w:val="FB6E2A34A8FD4DC98D4A836D743F4CB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9">
    <w:name w:val="B2BCD5AFC5814BF39B475F6D206D0390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6">
    <w:name w:val="C362E6F562684B0DA30512C4870C933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8">
    <w:name w:val="7AD6647D014C44FCB39387269C6E0806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7">
    <w:name w:val="E7B6DBC4F66F4EC9ACED590494DFE01F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6">
    <w:name w:val="CA59E9AFEA0941FD80690F643E2CE4C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2">
    <w:name w:val="27DD50ABA88141C9A92FE0E28A113494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2">
    <w:name w:val="D20D9E9B87204B29A1B5A7B64BF2F6FD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2">
    <w:name w:val="AEBE9146F75245A09514E645647E1D2A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1">
    <w:name w:val="BD94EC2283254D76B06677327EF12364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1">
    <w:name w:val="861C4D4CFCBF4ED48CAD0C663F621EE9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1">
    <w:name w:val="0A840A00055040A28686DDDF56347E8B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4">
    <w:name w:val="789F3D83B63F4DF6B806DACD1EBE03B0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4">
    <w:name w:val="26DB769A32A14A8EB24C0CC05EE1F613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4">
    <w:name w:val="F04D23EF458F470B9B38FF5E797C596B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4">
    <w:name w:val="56DB28F840044BE5B26ACC9225D06543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4">
    <w:name w:val="29993175B128404EBED856D8F3F0088E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5">
    <w:name w:val="4EAD2A1BB25D47BB97A9E314F5AF75E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4">
    <w:name w:val="192E09031C0E466AB970C64EE19DABE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4">
    <w:name w:val="1008B0FD043D4EF7AE95C12F93FE6AE8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4">
    <w:name w:val="BFACFE98ECD84954AB2DC83021896105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">
    <w:name w:val="35075DB6CDAD4540BDCBC8CA3A193715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7">
    <w:name w:val="FB6E2A34A8FD4DC98D4A836D743F4CB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0">
    <w:name w:val="B2BCD5AFC5814BF39B475F6D206D0390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7">
    <w:name w:val="C362E6F562684B0DA30512C4870C933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9">
    <w:name w:val="7AD6647D014C44FCB39387269C6E0806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8">
    <w:name w:val="E7B6DBC4F66F4EC9ACED590494DFE01F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7">
    <w:name w:val="CA59E9AFEA0941FD80690F643E2CE4C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3">
    <w:name w:val="27DD50ABA88141C9A92FE0E28A113494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3">
    <w:name w:val="D20D9E9B87204B29A1B5A7B64BF2F6FD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3">
    <w:name w:val="AEBE9146F75245A09514E645647E1D2A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2">
    <w:name w:val="BD94EC2283254D76B06677327EF12364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2">
    <w:name w:val="861C4D4CFCBF4ED48CAD0C663F621EE9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2">
    <w:name w:val="0A840A00055040A28686DDDF56347E8B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">
    <w:name w:val="A7520DBA485240ACAE5CE949DC854863"/>
    <w:rsid w:val="0017587F"/>
  </w:style>
  <w:style w:type="paragraph" w:customStyle="1" w:styleId="5206C88FBAF6406793439F2DBDF9C825">
    <w:name w:val="5206C88FBAF6406793439F2DBDF9C825"/>
    <w:rsid w:val="0017587F"/>
  </w:style>
  <w:style w:type="paragraph" w:customStyle="1" w:styleId="A24F27C7881D4AF78CD2109D7EA66AD3">
    <w:name w:val="A24F27C7881D4AF78CD2109D7EA66AD3"/>
    <w:rsid w:val="0017587F"/>
  </w:style>
  <w:style w:type="paragraph" w:customStyle="1" w:styleId="DFAEF07179C742C49988FC2A54E4A591">
    <w:name w:val="DFAEF07179C742C49988FC2A54E4A591"/>
    <w:rsid w:val="0017587F"/>
  </w:style>
  <w:style w:type="paragraph" w:customStyle="1" w:styleId="7229A81EFD9047A6A0799DBA07A92FC5">
    <w:name w:val="7229A81EFD9047A6A0799DBA07A92FC5"/>
    <w:rsid w:val="0017587F"/>
  </w:style>
  <w:style w:type="paragraph" w:customStyle="1" w:styleId="D02E226360BE4405A2D1E0B78079B103">
    <w:name w:val="D02E226360BE4405A2D1E0B78079B103"/>
    <w:rsid w:val="0017587F"/>
  </w:style>
  <w:style w:type="paragraph" w:customStyle="1" w:styleId="6D22FBA56A6C46CFB7617923F695BF6D">
    <w:name w:val="6D22FBA56A6C46CFB7617923F695BF6D"/>
    <w:rsid w:val="0017587F"/>
  </w:style>
  <w:style w:type="paragraph" w:customStyle="1" w:styleId="FB3D911E5EE04F8DB7D172EF807F167B">
    <w:name w:val="FB3D911E5EE04F8DB7D172EF807F167B"/>
    <w:rsid w:val="0017587F"/>
  </w:style>
  <w:style w:type="paragraph" w:customStyle="1" w:styleId="A2067B2F19CD4D73ADD6CC94A5D9754C">
    <w:name w:val="A2067B2F19CD4D73ADD6CC94A5D9754C"/>
    <w:rsid w:val="0017587F"/>
  </w:style>
  <w:style w:type="paragraph" w:customStyle="1" w:styleId="A7520DBA485240ACAE5CE949DC8548631">
    <w:name w:val="A7520DBA485240ACAE5CE949DC854863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">
    <w:name w:val="5206C88FBAF6406793439F2DBDF9C825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">
    <w:name w:val="A24F27C7881D4AF78CD2109D7EA66AD3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FAEF07179C742C49988FC2A54E4A5911">
    <w:name w:val="DFAEF07179C742C49988FC2A54E4A59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9A81EFD9047A6A0799DBA07A92FC51">
    <w:name w:val="7229A81EFD9047A6A0799DBA07A92FC5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2E226360BE4405A2D1E0B78079B1031">
    <w:name w:val="D02E226360BE4405A2D1E0B78079B10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D22FBA56A6C46CFB7617923F695BF6D1">
    <w:name w:val="6D22FBA56A6C46CFB7617923F695BF6D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3D911E5EE04F8DB7D172EF807F167B1">
    <w:name w:val="FB3D911E5EE04F8DB7D172EF807F167B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067B2F19CD4D73ADD6CC94A5D9754C1">
    <w:name w:val="A2067B2F19CD4D73ADD6CC94A5D9754C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6">
    <w:name w:val="35075DB6CDAD4540BDCBC8CA3A193715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8">
    <w:name w:val="FB6E2A34A8FD4DC98D4A836D743F4CB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1">
    <w:name w:val="B2BCD5AFC5814BF39B475F6D206D0390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8">
    <w:name w:val="C362E6F562684B0DA30512C4870C933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0">
    <w:name w:val="7AD6647D014C44FCB39387269C6E0806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9">
    <w:name w:val="E7B6DBC4F66F4EC9ACED590494DFE01F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8">
    <w:name w:val="CA59E9AFEA0941FD80690F643E2CE4C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4">
    <w:name w:val="27DD50ABA88141C9A92FE0E28A113494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4">
    <w:name w:val="D20D9E9B87204B29A1B5A7B64BF2F6FD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4">
    <w:name w:val="AEBE9146F75245A09514E645647E1D2A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3">
    <w:name w:val="BD94EC2283254D76B06677327EF12364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3">
    <w:name w:val="861C4D4CFCBF4ED48CAD0C663F621EE9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3">
    <w:name w:val="0A840A00055040A28686DDDF56347E8B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">
    <w:name w:val="A7520DBA485240ACAE5CE949DC854863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">
    <w:name w:val="5206C88FBAF6406793439F2DBDF9C825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">
    <w:name w:val="A24F27C7881D4AF78CD2109D7EA66AD3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FAEF07179C742C49988FC2A54E4A5912">
    <w:name w:val="DFAEF07179C742C49988FC2A54E4A59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9A81EFD9047A6A0799DBA07A92FC52">
    <w:name w:val="7229A81EFD9047A6A0799DBA07A92FC5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2E226360BE4405A2D1E0B78079B1032">
    <w:name w:val="D02E226360BE4405A2D1E0B78079B10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D22FBA56A6C46CFB7617923F695BF6D2">
    <w:name w:val="6D22FBA56A6C46CFB7617923F695BF6D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3D911E5EE04F8DB7D172EF807F167B2">
    <w:name w:val="FB3D911E5EE04F8DB7D172EF807F167B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067B2F19CD4D73ADD6CC94A5D9754C2">
    <w:name w:val="A2067B2F19CD4D73ADD6CC94A5D9754C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7">
    <w:name w:val="35075DB6CDAD4540BDCBC8CA3A193715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9">
    <w:name w:val="FB6E2A34A8FD4DC98D4A836D743F4CB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2">
    <w:name w:val="B2BCD5AFC5814BF39B475F6D206D0390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9">
    <w:name w:val="C362E6F562684B0DA30512C4870C933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1">
    <w:name w:val="7AD6647D014C44FCB39387269C6E0806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0">
    <w:name w:val="E7B6DBC4F66F4EC9ACED590494DFE01F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9">
    <w:name w:val="CA59E9AFEA0941FD80690F643E2CE4C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5">
    <w:name w:val="27DD50ABA88141C9A92FE0E28A113494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5">
    <w:name w:val="D20D9E9B87204B29A1B5A7B64BF2F6FD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5">
    <w:name w:val="AEBE9146F75245A09514E645647E1D2A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4">
    <w:name w:val="BD94EC2283254D76B06677327EF12364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4">
    <w:name w:val="861C4D4CFCBF4ED48CAD0C663F621EE9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4">
    <w:name w:val="0A840A00055040A28686DDDF56347E8B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">
    <w:name w:val="A7520DBA485240ACAE5CE949DC854863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3">
    <w:name w:val="5206C88FBAF6406793439F2DBDF9C825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">
    <w:name w:val="A24F27C7881D4AF78CD2109D7EA66AD3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FAEF07179C742C49988FC2A54E4A5913">
    <w:name w:val="DFAEF07179C742C49988FC2A54E4A59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9A81EFD9047A6A0799DBA07A92FC53">
    <w:name w:val="7229A81EFD9047A6A0799DBA07A92FC5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2E226360BE4405A2D1E0B78079B1033">
    <w:name w:val="D02E226360BE4405A2D1E0B78079B10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D22FBA56A6C46CFB7617923F695BF6D3">
    <w:name w:val="6D22FBA56A6C46CFB7617923F695BF6D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3D911E5EE04F8DB7D172EF807F167B3">
    <w:name w:val="FB3D911E5EE04F8DB7D172EF807F167B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067B2F19CD4D73ADD6CC94A5D9754C3">
    <w:name w:val="A2067B2F19CD4D73ADD6CC94A5D9754C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8">
    <w:name w:val="35075DB6CDAD4540BDCBC8CA3A193715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0">
    <w:name w:val="FB6E2A34A8FD4DC98D4A836D743F4CB1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3">
    <w:name w:val="B2BCD5AFC5814BF39B475F6D206D0390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0">
    <w:name w:val="C362E6F562684B0DA30512C4870C9331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2">
    <w:name w:val="7AD6647D014C44FCB39387269C6E0806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1">
    <w:name w:val="E7B6DBC4F66F4EC9ACED590494DFE01F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0">
    <w:name w:val="CA59E9AFEA0941FD80690F643E2CE4C2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6">
    <w:name w:val="27DD50ABA88141C9A92FE0E28A113494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6">
    <w:name w:val="D20D9E9B87204B29A1B5A7B64BF2F6FD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6">
    <w:name w:val="AEBE9146F75245A09514E645647E1D2A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5">
    <w:name w:val="BD94EC2283254D76B06677327EF12364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5">
    <w:name w:val="861C4D4CFCBF4ED48CAD0C663F621EE9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5">
    <w:name w:val="0A840A00055040A28686DDDF56347E8B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4">
    <w:name w:val="A7520DBA485240ACAE5CE949DC854863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4">
    <w:name w:val="5206C88FBAF6406793439F2DBDF9C825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4">
    <w:name w:val="A24F27C7881D4AF78CD2109D7EA66AD3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FAEF07179C742C49988FC2A54E4A5914">
    <w:name w:val="DFAEF07179C742C49988FC2A54E4A59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9A81EFD9047A6A0799DBA07A92FC54">
    <w:name w:val="7229A81EFD9047A6A0799DBA07A92FC5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2E226360BE4405A2D1E0B78079B1034">
    <w:name w:val="D02E226360BE4405A2D1E0B78079B10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3D911E5EE04F8DB7D172EF807F167B4">
    <w:name w:val="FB3D911E5EE04F8DB7D172EF807F167B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067B2F19CD4D73ADD6CC94A5D9754C4">
    <w:name w:val="A2067B2F19CD4D73ADD6CC94A5D9754C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9">
    <w:name w:val="35075DB6CDAD4540BDCBC8CA3A193715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1">
    <w:name w:val="FB6E2A34A8FD4DC98D4A836D743F4CB1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4">
    <w:name w:val="B2BCD5AFC5814BF39B475F6D206D0390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1">
    <w:name w:val="C362E6F562684B0DA30512C4870C9331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3">
    <w:name w:val="7AD6647D014C44FCB39387269C6E0806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2">
    <w:name w:val="E7B6DBC4F66F4EC9ACED590494DFE01F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1">
    <w:name w:val="CA59E9AFEA0941FD80690F643E2CE4C2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7">
    <w:name w:val="27DD50ABA88141C9A92FE0E28A113494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7">
    <w:name w:val="D20D9E9B87204B29A1B5A7B64BF2F6FD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7">
    <w:name w:val="AEBE9146F75245A09514E645647E1D2A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6">
    <w:name w:val="BD94EC2283254D76B06677327EF12364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6">
    <w:name w:val="861C4D4CFCBF4ED48CAD0C663F621EE9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6">
    <w:name w:val="0A840A00055040A28686DDDF56347E8B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A0F409AEE574F51885713989BA72F53">
    <w:name w:val="4A0F409AEE574F51885713989BA72F53"/>
    <w:rsid w:val="0017587F"/>
  </w:style>
  <w:style w:type="paragraph" w:customStyle="1" w:styleId="935DE29A2AAF46EDA8659B079B7B471F">
    <w:name w:val="935DE29A2AAF46EDA8659B079B7B471F"/>
    <w:rsid w:val="0017587F"/>
  </w:style>
  <w:style w:type="paragraph" w:customStyle="1" w:styleId="93ED395211994996BEF856B1CF2D223A">
    <w:name w:val="93ED395211994996BEF856B1CF2D223A"/>
    <w:rsid w:val="0017587F"/>
  </w:style>
  <w:style w:type="paragraph" w:customStyle="1" w:styleId="3001070F4D2348C49D21CFA06D0C7EA8">
    <w:name w:val="3001070F4D2348C49D21CFA06D0C7EA8"/>
    <w:rsid w:val="0017587F"/>
  </w:style>
  <w:style w:type="paragraph" w:customStyle="1" w:styleId="E7702FFCDFBA4EC3A82635B94E0CD26B">
    <w:name w:val="E7702FFCDFBA4EC3A82635B94E0CD26B"/>
    <w:rsid w:val="0017587F"/>
  </w:style>
  <w:style w:type="paragraph" w:customStyle="1" w:styleId="C8340E9DC033432989DA638C0087188A">
    <w:name w:val="C8340E9DC033432989DA638C0087188A"/>
    <w:rsid w:val="0017587F"/>
  </w:style>
  <w:style w:type="paragraph" w:customStyle="1" w:styleId="A7520DBA485240ACAE5CE949DC8548635">
    <w:name w:val="A7520DBA485240ACAE5CE949DC854863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5">
    <w:name w:val="5206C88FBAF6406793439F2DBDF9C825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5">
    <w:name w:val="A24F27C7881D4AF78CD2109D7EA66AD3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">
    <w:name w:val="4A0F409AEE574F51885713989BA72F5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">
    <w:name w:val="935DE29A2AAF46EDA8659B079B7B471F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">
    <w:name w:val="93ED395211994996BEF856B1CF2D223A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">
    <w:name w:val="3001070F4D2348C49D21CFA06D0C7EA8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">
    <w:name w:val="E7702FFCDFBA4EC3A82635B94E0CD26B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">
    <w:name w:val="C8340E9DC033432989DA638C0087188A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0">
    <w:name w:val="35075DB6CDAD4540BDCBC8CA3A193715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2">
    <w:name w:val="FB6E2A34A8FD4DC98D4A836D743F4CB1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5">
    <w:name w:val="B2BCD5AFC5814BF39B475F6D206D0390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2">
    <w:name w:val="C362E6F562684B0DA30512C4870C9331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4">
    <w:name w:val="7AD6647D014C44FCB39387269C6E0806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3">
    <w:name w:val="E7B6DBC4F66F4EC9ACED590494DFE01F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2">
    <w:name w:val="CA59E9AFEA0941FD80690F643E2CE4C2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8">
    <w:name w:val="27DD50ABA88141C9A92FE0E28A113494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8">
    <w:name w:val="D20D9E9B87204B29A1B5A7B64BF2F6FD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8">
    <w:name w:val="AEBE9146F75245A09514E645647E1D2A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7">
    <w:name w:val="BD94EC2283254D76B06677327EF12364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7">
    <w:name w:val="861C4D4CFCBF4ED48CAD0C663F621EE9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7">
    <w:name w:val="0A840A00055040A28686DDDF56347E8B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6">
    <w:name w:val="A7520DBA485240ACAE5CE949DC854863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6">
    <w:name w:val="5206C88FBAF6406793439F2DBDF9C825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6">
    <w:name w:val="A24F27C7881D4AF78CD2109D7EA66AD3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">
    <w:name w:val="4A0F409AEE574F51885713989BA72F5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">
    <w:name w:val="935DE29A2AAF46EDA8659B079B7B471F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">
    <w:name w:val="93ED395211994996BEF856B1CF2D223A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">
    <w:name w:val="3001070F4D2348C49D21CFA06D0C7EA8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2">
    <w:name w:val="E7702FFCDFBA4EC3A82635B94E0CD26B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2">
    <w:name w:val="C8340E9DC033432989DA638C0087188A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1">
    <w:name w:val="35075DB6CDAD4540BDCBC8CA3A193715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3">
    <w:name w:val="FB6E2A34A8FD4DC98D4A836D743F4CB1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6">
    <w:name w:val="B2BCD5AFC5814BF39B475F6D206D0390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3">
    <w:name w:val="C362E6F562684B0DA30512C4870C9331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5">
    <w:name w:val="7AD6647D014C44FCB39387269C6E0806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4">
    <w:name w:val="E7B6DBC4F66F4EC9ACED590494DFE01F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3">
    <w:name w:val="CA59E9AFEA0941FD80690F643E2CE4C2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9">
    <w:name w:val="27DD50ABA88141C9A92FE0E28A113494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9">
    <w:name w:val="D20D9E9B87204B29A1B5A7B64BF2F6FD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9">
    <w:name w:val="AEBE9146F75245A09514E645647E1D2A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8">
    <w:name w:val="BD94EC2283254D76B06677327EF12364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8">
    <w:name w:val="861C4D4CFCBF4ED48CAD0C663F621EE9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8">
    <w:name w:val="0A840A00055040A28686DDDF56347E8B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7">
    <w:name w:val="A7520DBA485240ACAE5CE949DC854863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7">
    <w:name w:val="5206C88FBAF6406793439F2DBDF9C825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7">
    <w:name w:val="A24F27C7881D4AF78CD2109D7EA66AD3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3">
    <w:name w:val="4A0F409AEE574F51885713989BA72F5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">
    <w:name w:val="935DE29A2AAF46EDA8659B079B7B471F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">
    <w:name w:val="93ED395211994996BEF856B1CF2D223A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">
    <w:name w:val="3001070F4D2348C49D21CFA06D0C7EA8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3">
    <w:name w:val="E7702FFCDFBA4EC3A82635B94E0CD26B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3">
    <w:name w:val="C8340E9DC033432989DA638C0087188A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2">
    <w:name w:val="35075DB6CDAD4540BDCBC8CA3A193715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4">
    <w:name w:val="FB6E2A34A8FD4DC98D4A836D743F4CB1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7">
    <w:name w:val="B2BCD5AFC5814BF39B475F6D206D0390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4">
    <w:name w:val="C362E6F562684B0DA30512C4870C9331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6">
    <w:name w:val="7AD6647D014C44FCB39387269C6E0806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5">
    <w:name w:val="E7B6DBC4F66F4EC9ACED590494DFE01F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4">
    <w:name w:val="CA59E9AFEA0941FD80690F643E2CE4C2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0">
    <w:name w:val="27DD50ABA88141C9A92FE0E28A113494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0">
    <w:name w:val="D20D9E9B87204B29A1B5A7B64BF2F6FD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0">
    <w:name w:val="AEBE9146F75245A09514E645647E1D2A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9">
    <w:name w:val="BD94EC2283254D76B06677327EF12364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9">
    <w:name w:val="861C4D4CFCBF4ED48CAD0C663F621EE9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9">
    <w:name w:val="0A840A00055040A28686DDDF56347E8B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8">
    <w:name w:val="A7520DBA485240ACAE5CE949DC854863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8">
    <w:name w:val="5206C88FBAF6406793439F2DBDF9C825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8">
    <w:name w:val="A24F27C7881D4AF78CD2109D7EA66AD3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4">
    <w:name w:val="4A0F409AEE574F51885713989BA72F5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">
    <w:name w:val="935DE29A2AAF46EDA8659B079B7B471F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">
    <w:name w:val="93ED395211994996BEF856B1CF2D223A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">
    <w:name w:val="3001070F4D2348C49D21CFA06D0C7EA8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4">
    <w:name w:val="E7702FFCDFBA4EC3A82635B94E0CD26B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4">
    <w:name w:val="C8340E9DC033432989DA638C0087188A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3">
    <w:name w:val="35075DB6CDAD4540BDCBC8CA3A193715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5">
    <w:name w:val="FB6E2A34A8FD4DC98D4A836D743F4CB1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8">
    <w:name w:val="B2BCD5AFC5814BF39B475F6D206D0390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5">
    <w:name w:val="C362E6F562684B0DA30512C4870C9331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7">
    <w:name w:val="7AD6647D014C44FCB39387269C6E0806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6">
    <w:name w:val="E7B6DBC4F66F4EC9ACED590494DFE01F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5">
    <w:name w:val="CA59E9AFEA0941FD80690F643E2CE4C2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1">
    <w:name w:val="27DD50ABA88141C9A92FE0E28A113494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1">
    <w:name w:val="D20D9E9B87204B29A1B5A7B64BF2F6FD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1">
    <w:name w:val="AEBE9146F75245A09514E645647E1D2A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0">
    <w:name w:val="BD94EC2283254D76B06677327EF12364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0">
    <w:name w:val="861C4D4CFCBF4ED48CAD0C663F621EE9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0">
    <w:name w:val="0A840A00055040A28686DDDF56347E8B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9">
    <w:name w:val="A7520DBA485240ACAE5CE949DC854863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9">
    <w:name w:val="5206C88FBAF6406793439F2DBDF9C825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9">
    <w:name w:val="A24F27C7881D4AF78CD2109D7EA66AD3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5">
    <w:name w:val="4A0F409AEE574F51885713989BA72F53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">
    <w:name w:val="935DE29A2AAF46EDA8659B079B7B471F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">
    <w:name w:val="93ED395211994996BEF856B1CF2D223A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">
    <w:name w:val="3001070F4D2348C49D21CFA06D0C7EA8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5">
    <w:name w:val="E7702FFCDFBA4EC3A82635B94E0CD26B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5">
    <w:name w:val="C8340E9DC033432989DA638C0087188A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4">
    <w:name w:val="35075DB6CDAD4540BDCBC8CA3A193715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6">
    <w:name w:val="FB6E2A34A8FD4DC98D4A836D743F4CB1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9">
    <w:name w:val="B2BCD5AFC5814BF39B475F6D206D0390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6">
    <w:name w:val="C362E6F562684B0DA30512C4870C9331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8">
    <w:name w:val="7AD6647D014C44FCB39387269C6E0806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7">
    <w:name w:val="E7B6DBC4F66F4EC9ACED590494DFE01F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6">
    <w:name w:val="CA59E9AFEA0941FD80690F643E2CE4C2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2">
    <w:name w:val="27DD50ABA88141C9A92FE0E28A113494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2">
    <w:name w:val="D20D9E9B87204B29A1B5A7B64BF2F6FD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2">
    <w:name w:val="AEBE9146F75245A09514E645647E1D2A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1">
    <w:name w:val="BD94EC2283254D76B06677327EF12364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1">
    <w:name w:val="861C4D4CFCBF4ED48CAD0C663F621EE9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1">
    <w:name w:val="0A840A00055040A28686DDDF56347E8B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0">
    <w:name w:val="A7520DBA485240ACAE5CE949DC854863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0">
    <w:name w:val="5206C88FBAF6406793439F2DBDF9C825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0">
    <w:name w:val="A24F27C7881D4AF78CD2109D7EA66AD3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6">
    <w:name w:val="4A0F409AEE574F51885713989BA72F53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6">
    <w:name w:val="935DE29A2AAF46EDA8659B079B7B471F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6">
    <w:name w:val="93ED395211994996BEF856B1CF2D223A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6">
    <w:name w:val="3001070F4D2348C49D21CFA06D0C7EA8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6">
    <w:name w:val="E7702FFCDFBA4EC3A82635B94E0CD26B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6">
    <w:name w:val="C8340E9DC033432989DA638C0087188A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5">
    <w:name w:val="35075DB6CDAD4540BDCBC8CA3A193715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7">
    <w:name w:val="FB6E2A34A8FD4DC98D4A836D743F4CB1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0">
    <w:name w:val="B2BCD5AFC5814BF39B475F6D206D03903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7">
    <w:name w:val="C362E6F562684B0DA30512C4870C9331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9">
    <w:name w:val="7AD6647D014C44FCB39387269C6E0806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8">
    <w:name w:val="E7B6DBC4F66F4EC9ACED590494DFE01F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7">
    <w:name w:val="CA59E9AFEA0941FD80690F643E2CE4C2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3">
    <w:name w:val="27DD50ABA88141C9A92FE0E28A113494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3">
    <w:name w:val="D20D9E9B87204B29A1B5A7B64BF2F6FD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3">
    <w:name w:val="AEBE9146F75245A09514E645647E1D2A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2">
    <w:name w:val="BD94EC2283254D76B06677327EF12364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2">
    <w:name w:val="861C4D4CFCBF4ED48CAD0C663F621EE9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2">
    <w:name w:val="0A840A00055040A28686DDDF56347E8B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1">
    <w:name w:val="A7520DBA485240ACAE5CE949DC854863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1">
    <w:name w:val="5206C88FBAF6406793439F2DBDF9C825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1">
    <w:name w:val="A24F27C7881D4AF78CD2109D7EA66AD3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7">
    <w:name w:val="4A0F409AEE574F51885713989BA72F53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7">
    <w:name w:val="935DE29A2AAF46EDA8659B079B7B471F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7">
    <w:name w:val="93ED395211994996BEF856B1CF2D223A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7">
    <w:name w:val="3001070F4D2348C49D21CFA06D0C7EA8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7">
    <w:name w:val="E7702FFCDFBA4EC3A82635B94E0CD26B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7">
    <w:name w:val="C8340E9DC033432989DA638C0087188A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6">
    <w:name w:val="35075DB6CDAD4540BDCBC8CA3A193715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8">
    <w:name w:val="FB6E2A34A8FD4DC98D4A836D743F4CB1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1">
    <w:name w:val="B2BCD5AFC5814BF39B475F6D206D0390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8">
    <w:name w:val="C362E6F562684B0DA30512C4870C9331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0">
    <w:name w:val="7AD6647D014C44FCB39387269C6E0806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9">
    <w:name w:val="E7B6DBC4F66F4EC9ACED590494DFE01F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8">
    <w:name w:val="CA59E9AFEA0941FD80690F643E2CE4C2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4">
    <w:name w:val="27DD50ABA88141C9A92FE0E28A113494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4">
    <w:name w:val="D20D9E9B87204B29A1B5A7B64BF2F6FD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4">
    <w:name w:val="AEBE9146F75245A09514E645647E1D2A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3">
    <w:name w:val="BD94EC2283254D76B06677327EF12364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3">
    <w:name w:val="861C4D4CFCBF4ED48CAD0C663F621EE9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3">
    <w:name w:val="0A840A00055040A28686DDDF56347E8B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2">
    <w:name w:val="A7520DBA485240ACAE5CE949DC854863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2">
    <w:name w:val="5206C88FBAF6406793439F2DBDF9C825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2">
    <w:name w:val="A24F27C7881D4AF78CD2109D7EA66AD3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8">
    <w:name w:val="4A0F409AEE574F51885713989BA72F53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8">
    <w:name w:val="935DE29A2AAF46EDA8659B079B7B471F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8">
    <w:name w:val="93ED395211994996BEF856B1CF2D223A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8">
    <w:name w:val="3001070F4D2348C49D21CFA06D0C7EA8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8">
    <w:name w:val="E7702FFCDFBA4EC3A82635B94E0CD26B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8">
    <w:name w:val="C8340E9DC033432989DA638C0087188A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7">
    <w:name w:val="35075DB6CDAD4540BDCBC8CA3A193715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9">
    <w:name w:val="FB6E2A34A8FD4DC98D4A836D743F4CB1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2">
    <w:name w:val="B2BCD5AFC5814BF39B475F6D206D0390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9">
    <w:name w:val="C362E6F562684B0DA30512C4870C9331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1">
    <w:name w:val="7AD6647D014C44FCB39387269C6E0806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0">
    <w:name w:val="E7B6DBC4F66F4EC9ACED590494DFE01F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9">
    <w:name w:val="CA59E9AFEA0941FD80690F643E2CE4C2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5">
    <w:name w:val="27DD50ABA88141C9A92FE0E28A113494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5">
    <w:name w:val="D20D9E9B87204B29A1B5A7B64BF2F6FD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5">
    <w:name w:val="AEBE9146F75245A09514E645647E1D2A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4">
    <w:name w:val="BD94EC2283254D76B06677327EF12364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4">
    <w:name w:val="861C4D4CFCBF4ED48CAD0C663F621EE9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4">
    <w:name w:val="0A840A00055040A28686DDDF56347E8B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">
    <w:name w:val="9DF41771029B46779BA195147B0EDCA3"/>
    <w:rsid w:val="0017587F"/>
  </w:style>
  <w:style w:type="paragraph" w:customStyle="1" w:styleId="D68E846EF94742DFAAE3BD182D2390F3">
    <w:name w:val="D68E846EF94742DFAAE3BD182D2390F3"/>
    <w:rsid w:val="0017587F"/>
  </w:style>
  <w:style w:type="paragraph" w:customStyle="1" w:styleId="2D86F032D1934CAE81E7227962B19324">
    <w:name w:val="2D86F032D1934CAE81E7227962B19324"/>
    <w:rsid w:val="0017587F"/>
  </w:style>
  <w:style w:type="paragraph" w:customStyle="1" w:styleId="A7520DBA485240ACAE5CE949DC85486313">
    <w:name w:val="A7520DBA485240ACAE5CE949DC854863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3">
    <w:name w:val="5206C88FBAF6406793439F2DBDF9C825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3">
    <w:name w:val="A24F27C7881D4AF78CD2109D7EA66AD3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9">
    <w:name w:val="4A0F409AEE574F51885713989BA72F53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9">
    <w:name w:val="935DE29A2AAF46EDA8659B079B7B471F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9">
    <w:name w:val="93ED395211994996BEF856B1CF2D223A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9">
    <w:name w:val="3001070F4D2348C49D21CFA06D0C7EA8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9">
    <w:name w:val="E7702FFCDFBA4EC3A82635B94E0CD26B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9">
    <w:name w:val="C8340E9DC033432989DA638C0087188A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8">
    <w:name w:val="35075DB6CDAD4540BDCBC8CA3A193715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0">
    <w:name w:val="FB6E2A34A8FD4DC98D4A836D743F4CB1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3">
    <w:name w:val="B2BCD5AFC5814BF39B475F6D206D0390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0">
    <w:name w:val="C362E6F562684B0DA30512C4870C9331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2">
    <w:name w:val="7AD6647D014C44FCB39387269C6E0806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1">
    <w:name w:val="E7B6DBC4F66F4EC9ACED590494DFE01F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0">
    <w:name w:val="CA59E9AFEA0941FD80690F643E2CE4C2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6">
    <w:name w:val="27DD50ABA88141C9A92FE0E28A113494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6">
    <w:name w:val="D20D9E9B87204B29A1B5A7B64BF2F6FD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6">
    <w:name w:val="AEBE9146F75245A09514E645647E1D2A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5">
    <w:name w:val="BD94EC2283254D76B06677327EF12364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5">
    <w:name w:val="861C4D4CFCBF4ED48CAD0C663F621EE9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5">
    <w:name w:val="0A840A00055040A28686DDDF56347E8B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1">
    <w:name w:val="9DF41771029B46779BA195147B0EDCA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8E846EF94742DFAAE3BD182D2390F31">
    <w:name w:val="D68E846EF94742DFAAE3BD182D2390F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86F032D1934CAE81E7227962B193241">
    <w:name w:val="2D86F032D1934CAE81E7227962B19324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4">
    <w:name w:val="A7520DBA485240ACAE5CE949DC854863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4">
    <w:name w:val="5206C88FBAF6406793439F2DBDF9C825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4">
    <w:name w:val="A24F27C7881D4AF78CD2109D7EA66AD3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0">
    <w:name w:val="4A0F409AEE574F51885713989BA72F53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0">
    <w:name w:val="935DE29A2AAF46EDA8659B079B7B471F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0">
    <w:name w:val="93ED395211994996BEF856B1CF2D223A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0">
    <w:name w:val="3001070F4D2348C49D21CFA06D0C7EA8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0">
    <w:name w:val="E7702FFCDFBA4EC3A82635B94E0CD26B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0">
    <w:name w:val="C8340E9DC033432989DA638C0087188A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9">
    <w:name w:val="35075DB6CDAD4540BDCBC8CA3A193715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1">
    <w:name w:val="FB6E2A34A8FD4DC98D4A836D743F4CB1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4">
    <w:name w:val="B2BCD5AFC5814BF39B475F6D206D0390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1">
    <w:name w:val="C362E6F562684B0DA30512C4870C9331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3">
    <w:name w:val="7AD6647D014C44FCB39387269C6E0806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2">
    <w:name w:val="E7B6DBC4F66F4EC9ACED590494DFE01F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1">
    <w:name w:val="CA59E9AFEA0941FD80690F643E2CE4C2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7">
    <w:name w:val="27DD50ABA88141C9A92FE0E28A113494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7">
    <w:name w:val="D20D9E9B87204B29A1B5A7B64BF2F6FD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7">
    <w:name w:val="AEBE9146F75245A09514E645647E1D2A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6">
    <w:name w:val="BD94EC2283254D76B06677327EF12364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6">
    <w:name w:val="861C4D4CFCBF4ED48CAD0C663F621EE9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6">
    <w:name w:val="0A840A00055040A28686DDDF56347E8B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2">
    <w:name w:val="9DF41771029B46779BA195147B0EDCA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8E846EF94742DFAAE3BD182D2390F32">
    <w:name w:val="D68E846EF94742DFAAE3BD182D2390F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86F032D1934CAE81E7227962B193242">
    <w:name w:val="2D86F032D1934CAE81E7227962B19324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5">
    <w:name w:val="A7520DBA485240ACAE5CE949DC8548631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5">
    <w:name w:val="5206C88FBAF6406793439F2DBDF9C8251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5">
    <w:name w:val="A24F27C7881D4AF78CD2109D7EA66AD31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1">
    <w:name w:val="4A0F409AEE574F51885713989BA72F53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1">
    <w:name w:val="935DE29A2AAF46EDA8659B079B7B471F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1">
    <w:name w:val="93ED395211994996BEF856B1CF2D223A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1">
    <w:name w:val="3001070F4D2348C49D21CFA06D0C7EA8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1">
    <w:name w:val="E7702FFCDFBA4EC3A82635B94E0CD26B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1">
    <w:name w:val="C8340E9DC033432989DA638C0087188A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0">
    <w:name w:val="35075DB6CDAD4540BDCBC8CA3A193715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2">
    <w:name w:val="FB6E2A34A8FD4DC98D4A836D743F4CB1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5">
    <w:name w:val="B2BCD5AFC5814BF39B475F6D206D03903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2">
    <w:name w:val="C362E6F562684B0DA30512C4870C9331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4">
    <w:name w:val="7AD6647D014C44FCB39387269C6E0806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3">
    <w:name w:val="E7B6DBC4F66F4EC9ACED590494DFE01F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2">
    <w:name w:val="CA59E9AFEA0941FD80690F643E2CE4C2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8">
    <w:name w:val="27DD50ABA88141C9A92FE0E28A113494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8">
    <w:name w:val="D20D9E9B87204B29A1B5A7B64BF2F6FD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8">
    <w:name w:val="AEBE9146F75245A09514E645647E1D2A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7">
    <w:name w:val="BD94EC2283254D76B06677327EF12364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7">
    <w:name w:val="861C4D4CFCBF4ED48CAD0C663F621EE9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7">
    <w:name w:val="0A840A00055040A28686DDDF56347E8B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3">
    <w:name w:val="9DF41771029B46779BA195147B0EDCA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8E846EF94742DFAAE3BD182D2390F33">
    <w:name w:val="D68E846EF94742DFAAE3BD182D2390F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86F032D1934CAE81E7227962B193243">
    <w:name w:val="2D86F032D1934CAE81E7227962B19324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9F3107C83B4D668DD676AA40CE0B54">
    <w:name w:val="0F9F3107C83B4D668DD676AA40CE0B54"/>
    <w:rsid w:val="0017587F"/>
  </w:style>
  <w:style w:type="paragraph" w:customStyle="1" w:styleId="A7520DBA485240ACAE5CE949DC85486316">
    <w:name w:val="A7520DBA485240ACAE5CE949DC8548631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6">
    <w:name w:val="5206C88FBAF6406793439F2DBDF9C8251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6">
    <w:name w:val="A24F27C7881D4AF78CD2109D7EA66AD31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2">
    <w:name w:val="4A0F409AEE574F51885713989BA72F53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2">
    <w:name w:val="935DE29A2AAF46EDA8659B079B7B471F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2">
    <w:name w:val="93ED395211994996BEF856B1CF2D223A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2">
    <w:name w:val="3001070F4D2348C49D21CFA06D0C7EA8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2">
    <w:name w:val="E7702FFCDFBA4EC3A82635B94E0CD26B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2">
    <w:name w:val="C8340E9DC033432989DA638C0087188A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1">
    <w:name w:val="35075DB6CDAD4540BDCBC8CA3A193715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3">
    <w:name w:val="FB6E2A34A8FD4DC98D4A836D743F4CB1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">
    <w:name w:val="8C1B18805E5E481BA1E428D97B73E38E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6">
    <w:name w:val="B2BCD5AFC5814BF39B475F6D206D03903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3">
    <w:name w:val="C362E6F562684B0DA30512C4870C9331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5">
    <w:name w:val="7AD6647D014C44FCB39387269C6E0806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4">
    <w:name w:val="E7B6DBC4F66F4EC9ACED590494DFE01F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3">
    <w:name w:val="CA59E9AFEA0941FD80690F643E2CE4C2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9">
    <w:name w:val="27DD50ABA88141C9A92FE0E28A113494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9">
    <w:name w:val="D20D9E9B87204B29A1B5A7B64BF2F6FD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9">
    <w:name w:val="AEBE9146F75245A09514E645647E1D2A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8">
    <w:name w:val="BD94EC2283254D76B06677327EF12364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8">
    <w:name w:val="861C4D4CFCBF4ED48CAD0C663F621EE9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8">
    <w:name w:val="0A840A00055040A28686DDDF56347E8B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4">
    <w:name w:val="9DF41771029B46779BA195147B0EDCA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8E846EF94742DFAAE3BD182D2390F34">
    <w:name w:val="D68E846EF94742DFAAE3BD182D2390F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86F032D1934CAE81E7227962B193244">
    <w:name w:val="2D86F032D1934CAE81E7227962B19324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9C4F8EE44B4CDF8DA07548566055E1">
    <w:name w:val="8D9C4F8EE44B4CDF8DA07548566055E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">
    <w:name w:val="6BB89D9F139B4F6D98A576E62D3AA75E"/>
    <w:rsid w:val="0017587F"/>
  </w:style>
  <w:style w:type="paragraph" w:customStyle="1" w:styleId="A7520DBA485240ACAE5CE949DC85486317">
    <w:name w:val="A7520DBA485240ACAE5CE949DC8548631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7">
    <w:name w:val="5206C88FBAF6406793439F2DBDF9C8251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7">
    <w:name w:val="A24F27C7881D4AF78CD2109D7EA66AD31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3">
    <w:name w:val="4A0F409AEE574F51885713989BA72F53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3">
    <w:name w:val="935DE29A2AAF46EDA8659B079B7B471F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3">
    <w:name w:val="93ED395211994996BEF856B1CF2D223A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3">
    <w:name w:val="3001070F4D2348C49D21CFA06D0C7EA8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3">
    <w:name w:val="E7702FFCDFBA4EC3A82635B94E0CD26B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3">
    <w:name w:val="C8340E9DC033432989DA638C0087188A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">
    <w:name w:val="464471E91ED74DF1BD4DA34A799D741E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">
    <w:name w:val="B3E3FCB1627E4701ADC8D287199750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">
    <w:name w:val="0FBE098FD21346C0A7950291AA3257ED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2">
    <w:name w:val="35075DB6CDAD4540BDCBC8CA3A193715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4">
    <w:name w:val="FB6E2A34A8FD4DC98D4A836D743F4CB1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1">
    <w:name w:val="8C1B18805E5E481BA1E428D97B73E38E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7">
    <w:name w:val="B2BCD5AFC5814BF39B475F6D206D03903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4">
    <w:name w:val="C362E6F562684B0DA30512C4870C9331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6">
    <w:name w:val="7AD6647D014C44FCB39387269C6E0806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5">
    <w:name w:val="E7B6DBC4F66F4EC9ACED590494DFE01F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4">
    <w:name w:val="CA59E9AFEA0941FD80690F643E2CE4C2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1">
    <w:name w:val="6BB89D9F139B4F6D98A576E62D3AA75E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">
    <w:name w:val="6A210B55377344A49E7EF97D010F86E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">
    <w:name w:val="EE4C64B6EDAA44E48630E7EF2A24EDA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">
    <w:name w:val="315D104A840542849D47A9ED1E127D9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">
    <w:name w:val="9F06E722F8CD45EBB084C7F22D9C717B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">
    <w:name w:val="981738FAA4E1436D822446E05F367B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">
    <w:name w:val="341D60A1AD8D4307B6D00274AF8C4A4C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">
    <w:name w:val="24328F22505543279BD58D5D3FCF0ED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">
    <w:name w:val="94096A25CB7A48C0A9B0C05CDC71F08B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">
    <w:name w:val="3C58C1FA8BE746BB8AEA14F8E44FAD4A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8">
    <w:name w:val="A7520DBA485240ACAE5CE949DC8548631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8">
    <w:name w:val="5206C88FBAF6406793439F2DBDF9C8251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8">
    <w:name w:val="A24F27C7881D4AF78CD2109D7EA66AD31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4">
    <w:name w:val="4A0F409AEE574F51885713989BA72F53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4">
    <w:name w:val="935DE29A2AAF46EDA8659B079B7B471F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4">
    <w:name w:val="93ED395211994996BEF856B1CF2D223A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4">
    <w:name w:val="3001070F4D2348C49D21CFA06D0C7EA8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4">
    <w:name w:val="E7702FFCDFBA4EC3A82635B94E0CD26B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4">
    <w:name w:val="C8340E9DC033432989DA638C0087188A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">
    <w:name w:val="464471E91ED74DF1BD4DA34A799D741E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1">
    <w:name w:val="B3E3FCB1627E4701ADC8D28719975024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3">
    <w:name w:val="35075DB6CDAD4540BDCBC8CA3A193715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5">
    <w:name w:val="FB6E2A34A8FD4DC98D4A836D743F4CB1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2">
    <w:name w:val="8C1B18805E5E481BA1E428D97B73E38E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8">
    <w:name w:val="B2BCD5AFC5814BF39B475F6D206D03903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5">
    <w:name w:val="C362E6F562684B0DA30512C4870C9331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7">
    <w:name w:val="7AD6647D014C44FCB39387269C6E0806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6">
    <w:name w:val="E7B6DBC4F66F4EC9ACED590494DFE01F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5">
    <w:name w:val="CA59E9AFEA0941FD80690F643E2CE4C2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2">
    <w:name w:val="6BB89D9F139B4F6D98A576E62D3AA75E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">
    <w:name w:val="6A210B55377344A49E7EF97D010F86E4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">
    <w:name w:val="EE4C64B6EDAA44E48630E7EF2A24EDA9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">
    <w:name w:val="315D104A840542849D47A9ED1E127D9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">
    <w:name w:val="9F06E722F8CD45EBB084C7F22D9C717B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">
    <w:name w:val="981738FAA4E1436D822446E05F367B4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">
    <w:name w:val="341D60A1AD8D4307B6D00274AF8C4A4C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">
    <w:name w:val="24328F22505543279BD58D5D3FCF0ED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">
    <w:name w:val="94096A25CB7A48C0A9B0C05CDC71F08B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">
    <w:name w:val="3C58C1FA8BE746BB8AEA14F8E44FAD4A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">
    <w:name w:val="5664133E4FF64050BE449519EFF4E9A2"/>
    <w:rsid w:val="00CB3F38"/>
  </w:style>
  <w:style w:type="paragraph" w:customStyle="1" w:styleId="C9F880F159804D3DAB1DB42216FF6CFC">
    <w:name w:val="C9F880F159804D3DAB1DB42216FF6CFC"/>
    <w:rsid w:val="00CB3F38"/>
  </w:style>
  <w:style w:type="paragraph" w:customStyle="1" w:styleId="F8E7A71B19364A0FA6970EF62F95E474">
    <w:name w:val="F8E7A71B19364A0FA6970EF62F95E474"/>
    <w:rsid w:val="00CB3F38"/>
  </w:style>
  <w:style w:type="paragraph" w:customStyle="1" w:styleId="BF6EF6D4AF47448AAACC66E476183955">
    <w:name w:val="BF6EF6D4AF47448AAACC66E476183955"/>
    <w:rsid w:val="00CB3F38"/>
  </w:style>
  <w:style w:type="paragraph" w:customStyle="1" w:styleId="09B0B3BD45514B5A81BE1D0D7BAAE25F">
    <w:name w:val="09B0B3BD45514B5A81BE1D0D7BAAE25F"/>
    <w:rsid w:val="00CB3F38"/>
  </w:style>
  <w:style w:type="paragraph" w:customStyle="1" w:styleId="3E74AE94E6464E92B32595747834ACBC">
    <w:name w:val="3E74AE94E6464E92B32595747834ACBC"/>
    <w:rsid w:val="00CB3F38"/>
  </w:style>
  <w:style w:type="paragraph" w:customStyle="1" w:styleId="052C0CD2377F45868F5159D10FF23E8A">
    <w:name w:val="052C0CD2377F45868F5159D10FF23E8A"/>
    <w:rsid w:val="00CB3F38"/>
  </w:style>
  <w:style w:type="paragraph" w:customStyle="1" w:styleId="8CD0368C1B764F38954EAE5E9D165E27">
    <w:name w:val="8CD0368C1B764F38954EAE5E9D165E27"/>
    <w:rsid w:val="00CB3F38"/>
  </w:style>
  <w:style w:type="paragraph" w:customStyle="1" w:styleId="98A42B76DDE44125BD01AD5D33097912">
    <w:name w:val="98A42B76DDE44125BD01AD5D33097912"/>
    <w:rsid w:val="00CB3F38"/>
  </w:style>
  <w:style w:type="paragraph" w:customStyle="1" w:styleId="B01C4BBA7D0D4E6E8CF7B57D59A3AEC0">
    <w:name w:val="B01C4BBA7D0D4E6E8CF7B57D59A3AEC0"/>
    <w:rsid w:val="00CB3F38"/>
  </w:style>
  <w:style w:type="paragraph" w:customStyle="1" w:styleId="29B8D3C3A22D479DB39C0DEA585941DF">
    <w:name w:val="29B8D3C3A22D479DB39C0DEA585941DF"/>
    <w:rsid w:val="00CB3F38"/>
  </w:style>
  <w:style w:type="paragraph" w:customStyle="1" w:styleId="9115A287C0334C4BA093EF05EF56F079">
    <w:name w:val="9115A287C0334C4BA093EF05EF56F079"/>
    <w:rsid w:val="00CB3F38"/>
  </w:style>
  <w:style w:type="paragraph" w:customStyle="1" w:styleId="6E690D8445F840AF87E161B60869DAF4">
    <w:name w:val="6E690D8445F840AF87E161B60869DAF4"/>
    <w:rsid w:val="00CB3F38"/>
  </w:style>
  <w:style w:type="paragraph" w:customStyle="1" w:styleId="A609E90CEB734A4DAD1E69A6A3578069">
    <w:name w:val="A609E90CEB734A4DAD1E69A6A3578069"/>
    <w:rsid w:val="00CB3F38"/>
  </w:style>
  <w:style w:type="paragraph" w:customStyle="1" w:styleId="9DD7C98B894040E8979FF06752A73D7E">
    <w:name w:val="9DD7C98B894040E8979FF06752A73D7E"/>
    <w:rsid w:val="00CB3F38"/>
  </w:style>
  <w:style w:type="paragraph" w:customStyle="1" w:styleId="3924D95E903A4BF1849085522069935D">
    <w:name w:val="3924D95E903A4BF1849085522069935D"/>
    <w:rsid w:val="00CB3F38"/>
  </w:style>
  <w:style w:type="paragraph" w:customStyle="1" w:styleId="CD16CB187A854668BA7C154D9E937AFA">
    <w:name w:val="CD16CB187A854668BA7C154D9E937AFA"/>
    <w:rsid w:val="00CB3F38"/>
  </w:style>
  <w:style w:type="paragraph" w:customStyle="1" w:styleId="1DF766C9A1F343B4868C6F0F792E5802">
    <w:name w:val="1DF766C9A1F343B4868C6F0F792E5802"/>
    <w:rsid w:val="00CB3F38"/>
  </w:style>
  <w:style w:type="paragraph" w:customStyle="1" w:styleId="3FC94CE44F6A481AB163BEB18E5427C4">
    <w:name w:val="3FC94CE44F6A481AB163BEB18E5427C4"/>
    <w:rsid w:val="00CB3F38"/>
  </w:style>
  <w:style w:type="paragraph" w:customStyle="1" w:styleId="E981BBB1902B498898C36DBCFED4A879">
    <w:name w:val="E981BBB1902B498898C36DBCFED4A879"/>
    <w:rsid w:val="00CB3F38"/>
  </w:style>
  <w:style w:type="paragraph" w:customStyle="1" w:styleId="A7520DBA485240ACAE5CE949DC85486319">
    <w:name w:val="A7520DBA485240ACAE5CE949DC8548631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9">
    <w:name w:val="5206C88FBAF6406793439F2DBDF9C8251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9">
    <w:name w:val="A24F27C7881D4AF78CD2109D7EA66AD31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5">
    <w:name w:val="4A0F409AEE574F51885713989BA72F53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5">
    <w:name w:val="935DE29A2AAF46EDA8659B079B7B471F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5">
    <w:name w:val="93ED395211994996BEF856B1CF2D223A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5">
    <w:name w:val="3001070F4D2348C49D21CFA06D0C7EA8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5">
    <w:name w:val="E7702FFCDFBA4EC3A82635B94E0CD26B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5">
    <w:name w:val="C8340E9DC033432989DA638C0087188A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">
    <w:name w:val="464471E91ED74DF1BD4DA34A799D741E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2">
    <w:name w:val="B3E3FCB1627E4701ADC8D28719975024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">
    <w:name w:val="0FBE098FD21346C0A7950291AA3257ED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1">
    <w:name w:val="5664133E4FF64050BE449519EFF4E9A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1">
    <w:name w:val="C9F880F159804D3DAB1DB42216FF6CFC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">
    <w:name w:val="F8E7A71B19364A0FA6970EF62F95E474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1">
    <w:name w:val="052C0CD2377F45868F5159D10FF23E8A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1">
    <w:name w:val="8CD0368C1B764F38954EAE5E9D165E27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1">
    <w:name w:val="98A42B76DDE44125BD01AD5D3309791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1">
    <w:name w:val="B01C4BBA7D0D4E6E8CF7B57D59A3AEC0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1">
    <w:name w:val="29B8D3C3A22D479DB39C0DEA585941DF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1">
    <w:name w:val="9115A287C0334C4BA093EF05EF56F079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4">
    <w:name w:val="35075DB6CDAD4540BDCBC8CA3A193715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6">
    <w:name w:val="FB6E2A34A8FD4DC98D4A836D743F4CB1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3">
    <w:name w:val="8C1B18805E5E481BA1E428D97B73E38E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9">
    <w:name w:val="B2BCD5AFC5814BF39B475F6D206D03903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6">
    <w:name w:val="C362E6F562684B0DA30512C4870C9331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8">
    <w:name w:val="7AD6647D014C44FCB39387269C6E0806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7">
    <w:name w:val="E7B6DBC4F66F4EC9ACED590494DFE01F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6">
    <w:name w:val="CA59E9AFEA0941FD80690F643E2CE4C2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3">
    <w:name w:val="6BB89D9F139B4F6D98A576E62D3AA75E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">
    <w:name w:val="6A210B55377344A49E7EF97D010F86E4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">
    <w:name w:val="EE4C64B6EDAA44E48630E7EF2A24EDA9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">
    <w:name w:val="315D104A840542849D47A9ED1E127D9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2">
    <w:name w:val="9F06E722F8CD45EBB084C7F22D9C717B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2">
    <w:name w:val="981738FAA4E1436D822446E05F367B4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2">
    <w:name w:val="341D60A1AD8D4307B6D00274AF8C4A4C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2">
    <w:name w:val="24328F22505543279BD58D5D3FCF0ED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2">
    <w:name w:val="94096A25CB7A48C0A9B0C05CDC71F08B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2">
    <w:name w:val="3C58C1FA8BE746BB8AEA14F8E44FAD4A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0">
    <w:name w:val="A7520DBA485240ACAE5CE949DC85486320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0">
    <w:name w:val="5206C88FBAF6406793439F2DBDF9C82520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0">
    <w:name w:val="A24F27C7881D4AF78CD2109D7EA66AD320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6">
    <w:name w:val="4A0F409AEE574F51885713989BA72F53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6">
    <w:name w:val="935DE29A2AAF46EDA8659B079B7B471F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6">
    <w:name w:val="93ED395211994996BEF856B1CF2D223A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6">
    <w:name w:val="3001070F4D2348C49D21CFA06D0C7EA8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6">
    <w:name w:val="E7702FFCDFBA4EC3A82635B94E0CD26B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6">
    <w:name w:val="C8340E9DC033432989DA638C0087188A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3">
    <w:name w:val="B3E3FCB1627E4701ADC8D2871997502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2">
    <w:name w:val="5664133E4FF64050BE449519EFF4E9A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2">
    <w:name w:val="C9F880F159804D3DAB1DB42216FF6CFC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">
    <w:name w:val="F8E7A71B19364A0FA6970EF62F95E474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2">
    <w:name w:val="052C0CD2377F45868F5159D10FF23E8A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2">
    <w:name w:val="8CD0368C1B764F38954EAE5E9D165E27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2">
    <w:name w:val="98A42B76DDE44125BD01AD5D3309791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2">
    <w:name w:val="B01C4BBA7D0D4E6E8CF7B57D59A3AEC0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2">
    <w:name w:val="29B8D3C3A22D479DB39C0DEA585941DF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2">
    <w:name w:val="9115A287C0334C4BA093EF05EF56F079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5">
    <w:name w:val="35075DB6CDAD4540BDCBC8CA3A193715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7">
    <w:name w:val="FB6E2A34A8FD4DC98D4A836D743F4CB1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4">
    <w:name w:val="8C1B18805E5E481BA1E428D97B73E38E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0">
    <w:name w:val="B2BCD5AFC5814BF39B475F6D206D03904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7">
    <w:name w:val="C362E6F562684B0DA30512C4870C9331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9">
    <w:name w:val="7AD6647D014C44FCB39387269C6E0806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8">
    <w:name w:val="E7B6DBC4F66F4EC9ACED590494DFE01F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7">
    <w:name w:val="CA59E9AFEA0941FD80690F643E2CE4C2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4">
    <w:name w:val="6BB89D9F139B4F6D98A576E62D3AA75E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3">
    <w:name w:val="6A210B55377344A49E7EF97D010F86E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3">
    <w:name w:val="EE4C64B6EDAA44E48630E7EF2A24EDA9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">
    <w:name w:val="315D104A840542849D47A9ED1E127D9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3">
    <w:name w:val="9F06E722F8CD45EBB084C7F22D9C717B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3">
    <w:name w:val="981738FAA4E1436D822446E05F367B4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3">
    <w:name w:val="341D60A1AD8D4307B6D00274AF8C4A4C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3">
    <w:name w:val="24328F22505543279BD58D5D3FCF0ED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3">
    <w:name w:val="94096A25CB7A48C0A9B0C05CDC71F08B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3">
    <w:name w:val="3C58C1FA8BE746BB8AEA14F8E44FAD4A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1">
    <w:name w:val="A7520DBA485240ACAE5CE949DC85486321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1">
    <w:name w:val="5206C88FBAF6406793439F2DBDF9C82521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1">
    <w:name w:val="A24F27C7881D4AF78CD2109D7EA66AD321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7">
    <w:name w:val="4A0F409AEE574F51885713989BA72F53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7">
    <w:name w:val="935DE29A2AAF46EDA8659B079B7B471F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7">
    <w:name w:val="93ED395211994996BEF856B1CF2D223A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7">
    <w:name w:val="3001070F4D2348C49D21CFA06D0C7EA8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7">
    <w:name w:val="E7702FFCDFBA4EC3A82635B94E0CD26B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7">
    <w:name w:val="C8340E9DC033432989DA638C0087188A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">
    <w:name w:val="464471E91ED74DF1BD4DA34A799D741E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101B0B19C8E430793EE5004845C00E1">
    <w:name w:val="0101B0B19C8E430793EE5004845C00E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4">
    <w:name w:val="B3E3FCB1627E4701ADC8D28719975024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">
    <w:name w:val="0FBE098FD21346C0A7950291AA3257ED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3">
    <w:name w:val="5664133E4FF64050BE449519EFF4E9A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3">
    <w:name w:val="C9F880F159804D3DAB1DB42216FF6CFC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">
    <w:name w:val="F8E7A71B19364A0FA6970EF62F95E47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3">
    <w:name w:val="052C0CD2377F45868F5159D10FF23E8A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3">
    <w:name w:val="8CD0368C1B764F38954EAE5E9D165E27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3">
    <w:name w:val="98A42B76DDE44125BD01AD5D3309791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3">
    <w:name w:val="B01C4BBA7D0D4E6E8CF7B57D59A3AEC0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3">
    <w:name w:val="29B8D3C3A22D479DB39C0DEA585941DF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3">
    <w:name w:val="9115A287C0334C4BA093EF05EF56F079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6">
    <w:name w:val="35075DB6CDAD4540BDCBC8CA3A193715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8">
    <w:name w:val="FB6E2A34A8FD4DC98D4A836D743F4CB1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5">
    <w:name w:val="8C1B18805E5E481BA1E428D97B73E38E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1">
    <w:name w:val="B2BCD5AFC5814BF39B475F6D206D03904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8">
    <w:name w:val="C362E6F562684B0DA30512C4870C9331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0">
    <w:name w:val="7AD6647D014C44FCB39387269C6E0806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9">
    <w:name w:val="E7B6DBC4F66F4EC9ACED590494DFE01F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8">
    <w:name w:val="CA59E9AFEA0941FD80690F643E2CE4C2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5">
    <w:name w:val="6BB89D9F139B4F6D98A576E62D3AA75E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4">
    <w:name w:val="6A210B55377344A49E7EF97D010F86E4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4">
    <w:name w:val="EE4C64B6EDAA44E48630E7EF2A24EDA9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4">
    <w:name w:val="315D104A840542849D47A9ED1E127D9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4">
    <w:name w:val="9F06E722F8CD45EBB084C7F22D9C717B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4">
    <w:name w:val="981738FAA4E1436D822446E05F367B4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4">
    <w:name w:val="341D60A1AD8D4307B6D00274AF8C4A4C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4">
    <w:name w:val="24328F22505543279BD58D5D3FCF0ED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4">
    <w:name w:val="94096A25CB7A48C0A9B0C05CDC71F08B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4">
    <w:name w:val="3C58C1FA8BE746BB8AEA14F8E44FAD4A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2">
    <w:name w:val="A7520DBA485240ACAE5CE949DC85486322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2">
    <w:name w:val="5206C88FBAF6406793439F2DBDF9C82522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2">
    <w:name w:val="A24F27C7881D4AF78CD2109D7EA66AD322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8">
    <w:name w:val="4A0F409AEE574F51885713989BA72F53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8">
    <w:name w:val="935DE29A2AAF46EDA8659B079B7B471F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8">
    <w:name w:val="93ED395211994996BEF856B1CF2D223A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8">
    <w:name w:val="3001070F4D2348C49D21CFA06D0C7EA8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8">
    <w:name w:val="E7702FFCDFBA4EC3A82635B94E0CD26B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8">
    <w:name w:val="C8340E9DC033432989DA638C0087188A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4">
    <w:name w:val="464471E91ED74DF1BD4DA34A799D741E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101B0B19C8E430793EE5004845C00E11">
    <w:name w:val="0101B0B19C8E430793EE5004845C00E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5">
    <w:name w:val="B3E3FCB1627E4701ADC8D28719975024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">
    <w:name w:val="0FBE098FD21346C0A7950291AA3257ED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4">
    <w:name w:val="5664133E4FF64050BE449519EFF4E9A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4">
    <w:name w:val="C9F880F159804D3DAB1DB42216FF6CFC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4">
    <w:name w:val="F8E7A71B19364A0FA6970EF62F95E474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4">
    <w:name w:val="052C0CD2377F45868F5159D10FF23E8A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4">
    <w:name w:val="8CD0368C1B764F38954EAE5E9D165E27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4">
    <w:name w:val="98A42B76DDE44125BD01AD5D3309791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4">
    <w:name w:val="B01C4BBA7D0D4E6E8CF7B57D59A3AEC0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4">
    <w:name w:val="29B8D3C3A22D479DB39C0DEA585941DF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4">
    <w:name w:val="9115A287C0334C4BA093EF05EF56F079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7">
    <w:name w:val="35075DB6CDAD4540BDCBC8CA3A193715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9">
    <w:name w:val="FB6E2A34A8FD4DC98D4A836D743F4CB1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6">
    <w:name w:val="8C1B18805E5E481BA1E428D97B73E38E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2">
    <w:name w:val="B2BCD5AFC5814BF39B475F6D206D03904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9">
    <w:name w:val="C362E6F562684B0DA30512C4870C9331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1">
    <w:name w:val="7AD6647D014C44FCB39387269C6E0806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0">
    <w:name w:val="E7B6DBC4F66F4EC9ACED590494DFE01F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9">
    <w:name w:val="CA59E9AFEA0941FD80690F643E2CE4C2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6">
    <w:name w:val="6BB89D9F139B4F6D98A576E62D3AA75E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5">
    <w:name w:val="6A210B55377344A49E7EF97D010F86E4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5">
    <w:name w:val="EE4C64B6EDAA44E48630E7EF2A24EDA9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5">
    <w:name w:val="315D104A840542849D47A9ED1E127D9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5">
    <w:name w:val="9F06E722F8CD45EBB084C7F22D9C717B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5">
    <w:name w:val="981738FAA4E1436D822446E05F367B43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5">
    <w:name w:val="341D60A1AD8D4307B6D00274AF8C4A4C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5">
    <w:name w:val="24328F22505543279BD58D5D3FCF0ED3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5">
    <w:name w:val="94096A25CB7A48C0A9B0C05CDC71F08B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5">
    <w:name w:val="3C58C1FA8BE746BB8AEA14F8E44FAD4A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3">
    <w:name w:val="A7520DBA485240ACAE5CE949DC85486323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3">
    <w:name w:val="5206C88FBAF6406793439F2DBDF9C82523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3">
    <w:name w:val="A24F27C7881D4AF78CD2109D7EA66AD323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9">
    <w:name w:val="4A0F409AEE574F51885713989BA72F53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9">
    <w:name w:val="935DE29A2AAF46EDA8659B079B7B471F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9">
    <w:name w:val="93ED395211994996BEF856B1CF2D223A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9">
    <w:name w:val="3001070F4D2348C49D21CFA06D0C7EA8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9">
    <w:name w:val="E7702FFCDFBA4EC3A82635B94E0CD26B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9">
    <w:name w:val="C8340E9DC033432989DA638C0087188A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5">
    <w:name w:val="464471E91ED74DF1BD4DA34A799D741E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6">
    <w:name w:val="B3E3FCB1627E4701ADC8D28719975024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4">
    <w:name w:val="0FBE098FD21346C0A7950291AA3257ED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5">
    <w:name w:val="5664133E4FF64050BE449519EFF4E9A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5">
    <w:name w:val="C9F880F159804D3DAB1DB42216FF6CFC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5">
    <w:name w:val="F8E7A71B19364A0FA6970EF62F95E474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5">
    <w:name w:val="052C0CD2377F45868F5159D10FF23E8A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5">
    <w:name w:val="8CD0368C1B764F38954EAE5E9D165E27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5">
    <w:name w:val="98A42B76DDE44125BD01AD5D3309791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5">
    <w:name w:val="B01C4BBA7D0D4E6E8CF7B57D59A3AEC0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5">
    <w:name w:val="29B8D3C3A22D479DB39C0DEA585941DF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5">
    <w:name w:val="9115A287C0334C4BA093EF05EF56F079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8">
    <w:name w:val="35075DB6CDAD4540BDCBC8CA3A193715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0">
    <w:name w:val="FB6E2A34A8FD4DC98D4A836D743F4CB1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7">
    <w:name w:val="8C1B18805E5E481BA1E428D97B73E38E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3">
    <w:name w:val="B2BCD5AFC5814BF39B475F6D206D0390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30">
    <w:name w:val="C362E6F562684B0DA30512C4870C9331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2">
    <w:name w:val="7AD6647D014C44FCB39387269C6E0806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1">
    <w:name w:val="E7B6DBC4F66F4EC9ACED590494DFE01F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30">
    <w:name w:val="CA59E9AFEA0941FD80690F643E2CE4C2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7">
    <w:name w:val="6BB89D9F139B4F6D98A576E62D3AA75E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6">
    <w:name w:val="6A210B55377344A49E7EF97D010F86E4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6">
    <w:name w:val="EE4C64B6EDAA44E48630E7EF2A24EDA9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6">
    <w:name w:val="315D104A840542849D47A9ED1E127D9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6">
    <w:name w:val="9F06E722F8CD45EBB084C7F22D9C717B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6">
    <w:name w:val="981738FAA4E1436D822446E05F367B43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6">
    <w:name w:val="341D60A1AD8D4307B6D00274AF8C4A4C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6">
    <w:name w:val="24328F22505543279BD58D5D3FCF0ED3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6">
    <w:name w:val="94096A25CB7A48C0A9B0C05CDC71F08B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6">
    <w:name w:val="3C58C1FA8BE746BB8AEA14F8E44FAD4A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5919C5D0DF34FDDA5B53252E7296DDB">
    <w:name w:val="15919C5D0DF34FDDA5B53252E7296DDB"/>
    <w:rsid w:val="00CB3F38"/>
  </w:style>
  <w:style w:type="paragraph" w:customStyle="1" w:styleId="6A70ED6B5EAE4BC9BC4ECD3332BD6A12">
    <w:name w:val="6A70ED6B5EAE4BC9BC4ECD3332BD6A12"/>
    <w:rsid w:val="00CB3F38"/>
  </w:style>
  <w:style w:type="paragraph" w:customStyle="1" w:styleId="69F4DE777B90491585E5AA87E8C78B7E">
    <w:name w:val="69F4DE777B90491585E5AA87E8C78B7E"/>
    <w:rsid w:val="00CB3F38"/>
  </w:style>
  <w:style w:type="paragraph" w:customStyle="1" w:styleId="46EDF6A7B44042A388C3EE90587505FA">
    <w:name w:val="46EDF6A7B44042A388C3EE90587505FA"/>
    <w:rsid w:val="00CB3F38"/>
  </w:style>
  <w:style w:type="paragraph" w:customStyle="1" w:styleId="A7520DBA485240ACAE5CE949DC85486324">
    <w:name w:val="A7520DBA485240ACAE5CE949DC85486324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4">
    <w:name w:val="5206C88FBAF6406793439F2DBDF9C82524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4">
    <w:name w:val="A24F27C7881D4AF78CD2109D7EA66AD324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0">
    <w:name w:val="4A0F409AEE574F51885713989BA72F53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0">
    <w:name w:val="935DE29A2AAF46EDA8659B079B7B471F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0">
    <w:name w:val="93ED395211994996BEF856B1CF2D223A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0">
    <w:name w:val="3001070F4D2348C49D21CFA06D0C7EA8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20">
    <w:name w:val="C8340E9DC033432989DA638C0087188A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6">
    <w:name w:val="464471E91ED74DF1BD4DA34A799D741E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">
    <w:name w:val="6A70ED6B5EAE4BC9BC4ECD3332BD6A1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5">
    <w:name w:val="0FBE098FD21346C0A7950291AA3257ED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6">
    <w:name w:val="5664133E4FF64050BE449519EFF4E9A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">
    <w:name w:val="46EDF6A7B44042A388C3EE90587505FA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6">
    <w:name w:val="F8E7A71B19364A0FA6970EF62F95E474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9">
    <w:name w:val="35075DB6CDAD4540BDCBC8CA3A193715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1">
    <w:name w:val="FB6E2A34A8FD4DC98D4A836D743F4CB1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8">
    <w:name w:val="8C1B18805E5E481BA1E428D97B73E38E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4">
    <w:name w:val="B2BCD5AFC5814BF39B475F6D206D03904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31">
    <w:name w:val="C362E6F562684B0DA30512C4870C9331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3">
    <w:name w:val="7AD6647D014C44FCB39387269C6E0806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2">
    <w:name w:val="E7B6DBC4F66F4EC9ACED590494DFE01F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31">
    <w:name w:val="CA59E9AFEA0941FD80690F643E2CE4C2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8">
    <w:name w:val="6BB89D9F139B4F6D98A576E62D3AA75E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7">
    <w:name w:val="6A210B55377344A49E7EF97D010F86E4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7">
    <w:name w:val="EE4C64B6EDAA44E48630E7EF2A24EDA9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7">
    <w:name w:val="315D104A840542849D47A9ED1E127D9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7">
    <w:name w:val="9F06E722F8CD45EBB084C7F22D9C717B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7">
    <w:name w:val="981738FAA4E1436D822446E05F367B43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7">
    <w:name w:val="341D60A1AD8D4307B6D00274AF8C4A4C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7">
    <w:name w:val="24328F22505543279BD58D5D3FCF0ED3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7">
    <w:name w:val="94096A25CB7A48C0A9B0C05CDC71F08B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7">
    <w:name w:val="3C58C1FA8BE746BB8AEA14F8E44FAD4A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960F15F7554F62AB8B9911FA0BFAE6">
    <w:name w:val="7A960F15F7554F62AB8B9911FA0BFAE6"/>
    <w:rsid w:val="00CB3F38"/>
  </w:style>
  <w:style w:type="paragraph" w:customStyle="1" w:styleId="017D618B8D074882BEDA9E33AC3A4843">
    <w:name w:val="017D618B8D074882BEDA9E33AC3A4843"/>
    <w:rsid w:val="00CB3F38"/>
  </w:style>
  <w:style w:type="paragraph" w:customStyle="1" w:styleId="A7520DBA485240ACAE5CE949DC85486325">
    <w:name w:val="A7520DBA485240ACAE5CE949DC85486325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5">
    <w:name w:val="5206C88FBAF6406793439F2DBDF9C82525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5">
    <w:name w:val="A24F27C7881D4AF78CD2109D7EA66AD325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1">
    <w:name w:val="4A0F409AEE574F51885713989BA72F53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1">
    <w:name w:val="935DE29A2AAF46EDA8659B079B7B471F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1">
    <w:name w:val="93ED395211994996BEF856B1CF2D223A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1">
    <w:name w:val="3001070F4D2348C49D21CFA06D0C7EA8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7">
    <w:name w:val="464471E91ED74DF1BD4DA34A799D741E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2">
    <w:name w:val="6A70ED6B5EAE4BC9BC4ECD3332BD6A1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6">
    <w:name w:val="0FBE098FD21346C0A7950291AA3257ED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7">
    <w:name w:val="5664133E4FF64050BE449519EFF4E9A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2">
    <w:name w:val="46EDF6A7B44042A388C3EE90587505FA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7">
    <w:name w:val="F8E7A71B19364A0FA6970EF62F95E474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0">
    <w:name w:val="35075DB6CDAD4540BDCBC8CA3A193715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2">
    <w:name w:val="FB6E2A34A8FD4DC98D4A836D743F4CB1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">
    <w:name w:val="52A00FAB84864592AC4222DC0535589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">
    <w:name w:val="1220DF5827A54D84954EF958C446DC0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4">
    <w:name w:val="7AD6647D014C44FCB39387269C6E0806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960F15F7554F62AB8B9911FA0BFAE61">
    <w:name w:val="7A960F15F7554F62AB8B9911FA0BFAE6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3">
    <w:name w:val="E7B6DBC4F66F4EC9ACED590494DFE01F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9">
    <w:name w:val="6BB89D9F139B4F6D98A576E62D3AA75E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8">
    <w:name w:val="6A210B55377344A49E7EF97D010F86E4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8">
    <w:name w:val="EE4C64B6EDAA44E48630E7EF2A24EDA9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8">
    <w:name w:val="315D104A840542849D47A9ED1E127D9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8">
    <w:name w:val="9F06E722F8CD45EBB084C7F22D9C717B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8">
    <w:name w:val="981738FAA4E1436D822446E05F367B43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8">
    <w:name w:val="341D60A1AD8D4307B6D00274AF8C4A4C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8">
    <w:name w:val="24328F22505543279BD58D5D3FCF0ED3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8">
    <w:name w:val="94096A25CB7A48C0A9B0C05CDC71F08B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8">
    <w:name w:val="3C58C1FA8BE746BB8AEA14F8E44FAD4A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6">
    <w:name w:val="A7520DBA485240ACAE5CE949DC85486326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6">
    <w:name w:val="5206C88FBAF6406793439F2DBDF9C82526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6">
    <w:name w:val="A24F27C7881D4AF78CD2109D7EA66AD326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2">
    <w:name w:val="4A0F409AEE574F51885713989BA72F53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2">
    <w:name w:val="935DE29A2AAF46EDA8659B079B7B471F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2">
    <w:name w:val="93ED395211994996BEF856B1CF2D223A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2">
    <w:name w:val="3001070F4D2348C49D21CFA06D0C7EA8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8">
    <w:name w:val="464471E91ED74DF1BD4DA34A799D741E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3">
    <w:name w:val="6A70ED6B5EAE4BC9BC4ECD3332BD6A1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7">
    <w:name w:val="0FBE098FD21346C0A7950291AA3257ED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8">
    <w:name w:val="5664133E4FF64050BE449519EFF4E9A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3">
    <w:name w:val="46EDF6A7B44042A388C3EE90587505FA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8">
    <w:name w:val="F8E7A71B19364A0FA6970EF62F95E474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1">
    <w:name w:val="35075DB6CDAD4540BDCBC8CA3A193715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3">
    <w:name w:val="FB6E2A34A8FD4DC98D4A836D743F4CB1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">
    <w:name w:val="52A00FAB84864592AC4222DC05355890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">
    <w:name w:val="1220DF5827A54D84954EF958C446DC06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5">
    <w:name w:val="7AD6647D014C44FCB39387269C6E08063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960F15F7554F62AB8B9911FA0BFAE62">
    <w:name w:val="7A960F15F7554F62AB8B9911FA0BFAE6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4">
    <w:name w:val="E7B6DBC4F66F4EC9ACED590494DFE01F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10">
    <w:name w:val="6BB89D9F139B4F6D98A576E62D3AA75E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9">
    <w:name w:val="6A210B55377344A49E7EF97D010F86E4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9">
    <w:name w:val="EE4C64B6EDAA44E48630E7EF2A24EDA9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9">
    <w:name w:val="315D104A840542849D47A9ED1E127D9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9">
    <w:name w:val="9F06E722F8CD45EBB084C7F22D9C717B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9">
    <w:name w:val="981738FAA4E1436D822446E05F367B43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9">
    <w:name w:val="341D60A1AD8D4307B6D00274AF8C4A4C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9">
    <w:name w:val="24328F22505543279BD58D5D3FCF0ED3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9">
    <w:name w:val="94096A25CB7A48C0A9B0C05CDC71F08B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9">
    <w:name w:val="3C58C1FA8BE746BB8AEA14F8E44FAD4A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7">
    <w:name w:val="A7520DBA485240ACAE5CE949DC8548632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7">
    <w:name w:val="5206C88FBAF6406793439F2DBDF9C8252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7">
    <w:name w:val="A24F27C7881D4AF78CD2109D7EA66AD32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3">
    <w:name w:val="4A0F409AEE574F51885713989BA72F53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3">
    <w:name w:val="935DE29A2AAF46EDA8659B079B7B471F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3">
    <w:name w:val="93ED395211994996BEF856B1CF2D223A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3">
    <w:name w:val="3001070F4D2348C49D21CFA06D0C7EA8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9">
    <w:name w:val="464471E91ED74DF1BD4DA34A799D741E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4">
    <w:name w:val="6A70ED6B5EAE4BC9BC4ECD3332BD6A1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8">
    <w:name w:val="0FBE098FD21346C0A7950291AA3257ED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9">
    <w:name w:val="5664133E4FF64050BE449519EFF4E9A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4">
    <w:name w:val="46EDF6A7B44042A388C3EE90587505FA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9">
    <w:name w:val="F8E7A71B19364A0FA6970EF62F95E474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2">
    <w:name w:val="35075DB6CDAD4540BDCBC8CA3A193715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4">
    <w:name w:val="FB6E2A34A8FD4DC98D4A836D743F4CB1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2">
    <w:name w:val="52A00FAB84864592AC4222DC05355890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2">
    <w:name w:val="1220DF5827A54D84954EF958C446DC06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">
    <w:name w:val="DFF5C0ACCDDC419DAD9BBB1A1B8D129B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">
    <w:name w:val="F2AA065738F14084AC655C9B4B00627F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">
    <w:name w:val="4D20EA02A8D8407A87D7178D3564DEAC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0">
    <w:name w:val="6A210B55377344A49E7EF97D010F86E4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0">
    <w:name w:val="EE4C64B6EDAA44E48630E7EF2A24EDA9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0">
    <w:name w:val="315D104A840542849D47A9ED1E127D92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0">
    <w:name w:val="9F06E722F8CD45EBB084C7F22D9C717B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0">
    <w:name w:val="981738FAA4E1436D822446E05F367B43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0">
    <w:name w:val="341D60A1AD8D4307B6D00274AF8C4A4C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0">
    <w:name w:val="24328F22505543279BD58D5D3FCF0ED3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0">
    <w:name w:val="94096A25CB7A48C0A9B0C05CDC71F08B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0">
    <w:name w:val="3C58C1FA8BE746BB8AEA14F8E44FAD4A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8">
    <w:name w:val="A7520DBA485240ACAE5CE949DC8548632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8">
    <w:name w:val="5206C88FBAF6406793439F2DBDF9C8252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8">
    <w:name w:val="A24F27C7881D4AF78CD2109D7EA66AD32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4">
    <w:name w:val="4A0F409AEE574F51885713989BA72F53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4">
    <w:name w:val="935DE29A2AAF46EDA8659B079B7B471F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4">
    <w:name w:val="93ED395211994996BEF856B1CF2D223A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4">
    <w:name w:val="3001070F4D2348C49D21CFA06D0C7EA8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0">
    <w:name w:val="464471E91ED74DF1BD4DA34A799D741E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5">
    <w:name w:val="6A70ED6B5EAE4BC9BC4ECD3332BD6A1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9">
    <w:name w:val="0FBE098FD21346C0A7950291AA3257ED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10">
    <w:name w:val="5664133E4FF64050BE449519EFF4E9A2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5">
    <w:name w:val="46EDF6A7B44042A388C3EE90587505FA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0">
    <w:name w:val="F8E7A71B19364A0FA6970EF62F95E474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3">
    <w:name w:val="35075DB6CDAD4540BDCBC8CA3A193715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5">
    <w:name w:val="FB6E2A34A8FD4DC98D4A836D743F4CB13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3">
    <w:name w:val="52A00FAB84864592AC4222DC05355890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3">
    <w:name w:val="1220DF5827A54D84954EF958C446DC06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">
    <w:name w:val="DFF5C0ACCDDC419DAD9BBB1A1B8D129B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">
    <w:name w:val="F2AA065738F14084AC655C9B4B00627F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">
    <w:name w:val="4D20EA02A8D8407A87D7178D3564DEAC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1">
    <w:name w:val="6A210B55377344A49E7EF97D010F86E4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1">
    <w:name w:val="EE4C64B6EDAA44E48630E7EF2A24EDA9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1">
    <w:name w:val="315D104A840542849D47A9ED1E127D92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1">
    <w:name w:val="9F06E722F8CD45EBB084C7F22D9C717B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1">
    <w:name w:val="981738FAA4E1436D822446E05F367B43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1">
    <w:name w:val="341D60A1AD8D4307B6D00274AF8C4A4C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1">
    <w:name w:val="24328F22505543279BD58D5D3FCF0ED3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1">
    <w:name w:val="94096A25CB7A48C0A9B0C05CDC71F08B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1">
    <w:name w:val="3C58C1FA8BE746BB8AEA14F8E44FAD4A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9">
    <w:name w:val="A7520DBA485240ACAE5CE949DC8548632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9">
    <w:name w:val="5206C88FBAF6406793439F2DBDF9C8252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9">
    <w:name w:val="A24F27C7881D4AF78CD2109D7EA66AD32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5">
    <w:name w:val="4A0F409AEE574F51885713989BA72F53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5">
    <w:name w:val="935DE29A2AAF46EDA8659B079B7B471F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5">
    <w:name w:val="93ED395211994996BEF856B1CF2D223A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5">
    <w:name w:val="3001070F4D2348C49D21CFA06D0C7EA8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1">
    <w:name w:val="464471E91ED74DF1BD4DA34A799D741E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6">
    <w:name w:val="6A70ED6B5EAE4BC9BC4ECD3332BD6A1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0">
    <w:name w:val="0FBE098FD21346C0A7950291AA3257ED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11">
    <w:name w:val="5664133E4FF64050BE449519EFF4E9A2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6">
    <w:name w:val="46EDF6A7B44042A388C3EE90587505FA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1">
    <w:name w:val="F8E7A71B19364A0FA6970EF62F95E474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4">
    <w:name w:val="35075DB6CDAD4540BDCBC8CA3A193715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6">
    <w:name w:val="FB6E2A34A8FD4DC98D4A836D743F4CB13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4">
    <w:name w:val="52A00FAB84864592AC4222DC05355890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4">
    <w:name w:val="1220DF5827A54D84954EF958C446DC06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2">
    <w:name w:val="DFF5C0ACCDDC419DAD9BBB1A1B8D129B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2">
    <w:name w:val="F2AA065738F14084AC655C9B4B00627F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2">
    <w:name w:val="4D20EA02A8D8407A87D7178D3564DEAC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2">
    <w:name w:val="6A210B55377344A49E7EF97D010F86E4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2">
    <w:name w:val="EE4C64B6EDAA44E48630E7EF2A24EDA9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2">
    <w:name w:val="315D104A840542849D47A9ED1E127D92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2">
    <w:name w:val="9F06E722F8CD45EBB084C7F22D9C717B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2">
    <w:name w:val="981738FAA4E1436D822446E05F367B43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2">
    <w:name w:val="341D60A1AD8D4307B6D00274AF8C4A4C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2">
    <w:name w:val="24328F22505543279BD58D5D3FCF0ED3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2">
    <w:name w:val="94096A25CB7A48C0A9B0C05CDC71F08B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2">
    <w:name w:val="3C58C1FA8BE746BB8AEA14F8E44FAD4A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">
    <w:name w:val="5AC404619439402882F0C473BE8BD502"/>
    <w:rsid w:val="00B618D3"/>
  </w:style>
  <w:style w:type="paragraph" w:customStyle="1" w:styleId="A7520DBA485240ACAE5CE949DC85486330">
    <w:name w:val="A7520DBA485240ACAE5CE949DC8548633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30">
    <w:name w:val="5206C88FBAF6406793439F2DBDF9C8253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0">
    <w:name w:val="A24F27C7881D4AF78CD2109D7EA66AD33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6">
    <w:name w:val="4A0F409AEE574F51885713989BA72F53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6">
    <w:name w:val="935DE29A2AAF46EDA8659B079B7B471F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6">
    <w:name w:val="93ED395211994996BEF856B1CF2D223A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6">
    <w:name w:val="3001070F4D2348C49D21CFA06D0C7EA8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2">
    <w:name w:val="464471E91ED74DF1BD4DA34A799D741E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7">
    <w:name w:val="6A70ED6B5EAE4BC9BC4ECD3332BD6A1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1">
    <w:name w:val="0FBE098FD21346C0A7950291AA3257ED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">
    <w:name w:val="5AC404619439402882F0C473BE8BD50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7">
    <w:name w:val="46EDF6A7B44042A388C3EE90587505FA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2">
    <w:name w:val="F8E7A71B19364A0FA6970EF62F95E474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5">
    <w:name w:val="35075DB6CDAD4540BDCBC8CA3A193715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7">
    <w:name w:val="FB6E2A34A8FD4DC98D4A836D743F4CB1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5">
    <w:name w:val="52A00FAB84864592AC4222DC05355890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5">
    <w:name w:val="1220DF5827A54D84954EF958C446DC06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3">
    <w:name w:val="DFF5C0ACCDDC419DAD9BBB1A1B8D129B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3">
    <w:name w:val="F2AA065738F14084AC655C9B4B00627F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3">
    <w:name w:val="4D20EA02A8D8407A87D7178D3564DEAC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3">
    <w:name w:val="6A210B55377344A49E7EF97D010F86E4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3">
    <w:name w:val="EE4C64B6EDAA44E48630E7EF2A24EDA9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3">
    <w:name w:val="315D104A840542849D47A9ED1E127D92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3">
    <w:name w:val="9F06E722F8CD45EBB084C7F22D9C717B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3">
    <w:name w:val="981738FAA4E1436D822446E05F367B43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3">
    <w:name w:val="341D60A1AD8D4307B6D00274AF8C4A4C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3">
    <w:name w:val="24328F22505543279BD58D5D3FCF0ED3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3">
    <w:name w:val="94096A25CB7A48C0A9B0C05CDC71F08B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3">
    <w:name w:val="3C58C1FA8BE746BB8AEA14F8E44FAD4A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1">
    <w:name w:val="A7520DBA485240ACAE5CE949DC8548633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31">
    <w:name w:val="5206C88FBAF6406793439F2DBDF9C8253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1">
    <w:name w:val="A24F27C7881D4AF78CD2109D7EA66AD33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7">
    <w:name w:val="4A0F409AEE574F51885713989BA72F53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7">
    <w:name w:val="935DE29A2AAF46EDA8659B079B7B471F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7">
    <w:name w:val="93ED395211994996BEF856B1CF2D223A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7">
    <w:name w:val="3001070F4D2348C49D21CFA06D0C7EA8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3">
    <w:name w:val="464471E91ED74DF1BD4DA34A799D741E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8">
    <w:name w:val="6A70ED6B5EAE4BC9BC4ECD3332BD6A1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2">
    <w:name w:val="0FBE098FD21346C0A7950291AA3257ED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">
    <w:name w:val="5AC404619439402882F0C473BE8BD50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8">
    <w:name w:val="46EDF6A7B44042A388C3EE90587505FA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3">
    <w:name w:val="F8E7A71B19364A0FA6970EF62F95E474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6">
    <w:name w:val="35075DB6CDAD4540BDCBC8CA3A193715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8">
    <w:name w:val="FB6E2A34A8FD4DC98D4A836D743F4CB1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6">
    <w:name w:val="52A00FAB84864592AC4222DC05355890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6">
    <w:name w:val="1220DF5827A54D84954EF958C446DC06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4">
    <w:name w:val="DFF5C0ACCDDC419DAD9BBB1A1B8D129B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4">
    <w:name w:val="F2AA065738F14084AC655C9B4B00627F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4">
    <w:name w:val="4D20EA02A8D8407A87D7178D3564DEAC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4">
    <w:name w:val="6A210B55377344A49E7EF97D010F86E4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4">
    <w:name w:val="EE4C64B6EDAA44E48630E7EF2A24EDA9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4">
    <w:name w:val="315D104A840542849D47A9ED1E127D92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4">
    <w:name w:val="9F06E722F8CD45EBB084C7F22D9C717B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4">
    <w:name w:val="981738FAA4E1436D822446E05F367B43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4">
    <w:name w:val="341D60A1AD8D4307B6D00274AF8C4A4C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4">
    <w:name w:val="24328F22505543279BD58D5D3FCF0ED3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4">
    <w:name w:val="94096A25CB7A48C0A9B0C05CDC71F08B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4">
    <w:name w:val="3C58C1FA8BE746BB8AEA14F8E44FAD4A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9ABB57851ED491E8499E51034C80821">
    <w:name w:val="B9ABB57851ED491E8499E51034C80821"/>
    <w:rsid w:val="00B618D3"/>
  </w:style>
  <w:style w:type="paragraph" w:customStyle="1" w:styleId="51C3C86C4E4E4D9A998D2686A9D30ACB">
    <w:name w:val="51C3C86C4E4E4D9A998D2686A9D30ACB"/>
    <w:rsid w:val="00B618D3"/>
  </w:style>
  <w:style w:type="paragraph" w:customStyle="1" w:styleId="BF852BB99F1B4DAABFC267B5F14D71A2">
    <w:name w:val="BF852BB99F1B4DAABFC267B5F14D71A2"/>
    <w:rsid w:val="00B618D3"/>
  </w:style>
  <w:style w:type="character" w:customStyle="1" w:styleId="berschrift1Zchn">
    <w:name w:val="Überschrift 1 Zchn"/>
    <w:basedOn w:val="Absatz-Standardschriftart"/>
    <w:link w:val="berschrift1"/>
    <w:rsid w:val="00B618D3"/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7520DBA485240ACAE5CE949DC85486332">
    <w:name w:val="A7520DBA485240ACAE5CE949DC8548633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1">
    <w:name w:val="BF852BB99F1B4DAABFC267B5F14D71A2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2">
    <w:name w:val="A24F27C7881D4AF78CD2109D7EA66AD33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8">
    <w:name w:val="4A0F409AEE574F51885713989BA72F53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8">
    <w:name w:val="935DE29A2AAF46EDA8659B079B7B471F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8">
    <w:name w:val="93ED395211994996BEF856B1CF2D223A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8">
    <w:name w:val="3001070F4D2348C49D21CFA06D0C7EA8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4">
    <w:name w:val="464471E91ED74DF1BD4DA34A799D741E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9">
    <w:name w:val="6A70ED6B5EAE4BC9BC4ECD3332BD6A1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3">
    <w:name w:val="0FBE098FD21346C0A7950291AA3257ED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3">
    <w:name w:val="5AC404619439402882F0C473BE8BD50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9">
    <w:name w:val="46EDF6A7B44042A388C3EE90587505FA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4">
    <w:name w:val="F8E7A71B19364A0FA6970EF62F95E474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7">
    <w:name w:val="35075DB6CDAD4540BDCBC8CA3A193715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9">
    <w:name w:val="FB6E2A34A8FD4DC98D4A836D743F4CB1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7">
    <w:name w:val="52A00FAB84864592AC4222DC05355890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7">
    <w:name w:val="1220DF5827A54D84954EF958C446DC06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5">
    <w:name w:val="DFF5C0ACCDDC419DAD9BBB1A1B8D129B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5">
    <w:name w:val="F2AA065738F14084AC655C9B4B00627F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5">
    <w:name w:val="4D20EA02A8D8407A87D7178D3564DEAC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5">
    <w:name w:val="6A210B55377344A49E7EF97D010F86E4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5">
    <w:name w:val="EE4C64B6EDAA44E48630E7EF2A24EDA9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5">
    <w:name w:val="315D104A840542849D47A9ED1E127D92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5">
    <w:name w:val="9F06E722F8CD45EBB084C7F22D9C717B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5">
    <w:name w:val="981738FAA4E1436D822446E05F367B43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5">
    <w:name w:val="341D60A1AD8D4307B6D00274AF8C4A4C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5">
    <w:name w:val="24328F22505543279BD58D5D3FCF0ED3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5">
    <w:name w:val="94096A25CB7A48C0A9B0C05CDC71F08B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5">
    <w:name w:val="3C58C1FA8BE746BB8AEA14F8E44FAD4A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A0F409AEE574F51885713989BA72F5329">
    <w:name w:val="4A0F409AEE574F51885713989BA72F53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9">
    <w:name w:val="935DE29A2AAF46EDA8659B079B7B471F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9">
    <w:name w:val="93ED395211994996BEF856B1CF2D223A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9">
    <w:name w:val="3001070F4D2348C49D21CFA06D0C7EA8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5">
    <w:name w:val="464471E91ED74DF1BD4DA34A799D741E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0">
    <w:name w:val="6A70ED6B5EAE4BC9BC4ECD3332BD6A12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4">
    <w:name w:val="0FBE098FD21346C0A7950291AA3257ED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4">
    <w:name w:val="5AC404619439402882F0C473BE8BD50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0">
    <w:name w:val="46EDF6A7B44042A388C3EE90587505FA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5">
    <w:name w:val="F8E7A71B19364A0FA6970EF62F95E474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8">
    <w:name w:val="35075DB6CDAD4540BDCBC8CA3A193715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0">
    <w:name w:val="FB6E2A34A8FD4DC98D4A836D743F4CB1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8">
    <w:name w:val="52A00FAB84864592AC4222DC05355890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8">
    <w:name w:val="1220DF5827A54D84954EF958C446DC06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6">
    <w:name w:val="DFF5C0ACCDDC419DAD9BBB1A1B8D129B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6">
    <w:name w:val="F2AA065738F14084AC655C9B4B00627F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6">
    <w:name w:val="4D20EA02A8D8407A87D7178D3564DEAC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6">
    <w:name w:val="6A210B55377344A49E7EF97D010F86E4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6">
    <w:name w:val="EE4C64B6EDAA44E48630E7EF2A24EDA9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6">
    <w:name w:val="315D104A840542849D47A9ED1E127D92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6">
    <w:name w:val="9F06E722F8CD45EBB084C7F22D9C717B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6">
    <w:name w:val="981738FAA4E1436D822446E05F367B43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6">
    <w:name w:val="341D60A1AD8D4307B6D00274AF8C4A4C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6">
    <w:name w:val="24328F22505543279BD58D5D3FCF0ED3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6">
    <w:name w:val="94096A25CB7A48C0A9B0C05CDC71F08B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6">
    <w:name w:val="3C58C1FA8BE746BB8AEA14F8E44FAD4A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4F27C7881D4AF78CD2109D7EA66AD333">
    <w:name w:val="A24F27C7881D4AF78CD2109D7EA66AD333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0">
    <w:name w:val="4A0F409AEE574F51885713989BA72F53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0">
    <w:name w:val="935DE29A2AAF46EDA8659B079B7B471F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0">
    <w:name w:val="93ED395211994996BEF856B1CF2D223A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0">
    <w:name w:val="3001070F4D2348C49D21CFA06D0C7EA8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6">
    <w:name w:val="464471E91ED74DF1BD4DA34A799D741E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1">
    <w:name w:val="6A70ED6B5EAE4BC9BC4ECD3332BD6A12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5">
    <w:name w:val="0FBE098FD21346C0A7950291AA3257ED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5">
    <w:name w:val="5AC404619439402882F0C473BE8BD50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1">
    <w:name w:val="46EDF6A7B44042A388C3EE90587505FA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6">
    <w:name w:val="F8E7A71B19364A0FA6970EF62F95E474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9">
    <w:name w:val="35075DB6CDAD4540BDCBC8CA3A193715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1">
    <w:name w:val="FB6E2A34A8FD4DC98D4A836D743F4CB1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9">
    <w:name w:val="52A00FAB84864592AC4222DC05355890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9">
    <w:name w:val="1220DF5827A54D84954EF958C446DC06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7">
    <w:name w:val="DFF5C0ACCDDC419DAD9BBB1A1B8D129B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7">
    <w:name w:val="F2AA065738F14084AC655C9B4B00627F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7">
    <w:name w:val="4D20EA02A8D8407A87D7178D3564DEAC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7">
    <w:name w:val="6A210B55377344A49E7EF97D010F86E4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7">
    <w:name w:val="EE4C64B6EDAA44E48630E7EF2A24EDA9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7">
    <w:name w:val="315D104A840542849D47A9ED1E127D92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7">
    <w:name w:val="9F06E722F8CD45EBB084C7F22D9C717B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7">
    <w:name w:val="981738FAA4E1436D822446E05F367B43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7">
    <w:name w:val="341D60A1AD8D4307B6D00274AF8C4A4C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7">
    <w:name w:val="24328F22505543279BD58D5D3FCF0ED3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7">
    <w:name w:val="94096A25CB7A48C0A9B0C05CDC71F08B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7">
    <w:name w:val="3C58C1FA8BE746BB8AEA14F8E44FAD4A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3">
    <w:name w:val="A7520DBA485240ACAE5CE949DC85486333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2">
    <w:name w:val="BF852BB99F1B4DAABFC267B5F14D71A2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4">
    <w:name w:val="A24F27C7881D4AF78CD2109D7EA66AD334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1">
    <w:name w:val="4A0F409AEE574F51885713989BA72F53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1">
    <w:name w:val="935DE29A2AAF46EDA8659B079B7B471F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1">
    <w:name w:val="93ED395211994996BEF856B1CF2D223A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1">
    <w:name w:val="3001070F4D2348C49D21CFA06D0C7EA8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7">
    <w:name w:val="464471E91ED74DF1BD4DA34A799D741E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2">
    <w:name w:val="6A70ED6B5EAE4BC9BC4ECD3332BD6A12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6">
    <w:name w:val="0FBE098FD21346C0A7950291AA3257ED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6">
    <w:name w:val="5AC404619439402882F0C473BE8BD50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2">
    <w:name w:val="46EDF6A7B44042A388C3EE90587505FA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7">
    <w:name w:val="F8E7A71B19364A0FA6970EF62F95E474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0">
    <w:name w:val="35075DB6CDAD4540BDCBC8CA3A193715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2">
    <w:name w:val="FB6E2A34A8FD4DC98D4A836D743F4CB1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0">
    <w:name w:val="52A00FAB84864592AC4222DC05355890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0">
    <w:name w:val="1220DF5827A54D84954EF958C446DC06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8">
    <w:name w:val="DFF5C0ACCDDC419DAD9BBB1A1B8D129B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8">
    <w:name w:val="F2AA065738F14084AC655C9B4B00627F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8">
    <w:name w:val="4D20EA02A8D8407A87D7178D3564DEAC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8">
    <w:name w:val="6A210B55377344A49E7EF97D010F86E4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8">
    <w:name w:val="EE4C64B6EDAA44E48630E7EF2A24EDA9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8">
    <w:name w:val="315D104A840542849D47A9ED1E127D92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8">
    <w:name w:val="9F06E722F8CD45EBB084C7F22D9C717B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8">
    <w:name w:val="981738FAA4E1436D822446E05F367B43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8">
    <w:name w:val="341D60A1AD8D4307B6D00274AF8C4A4C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8">
    <w:name w:val="24328F22505543279BD58D5D3FCF0ED3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8">
    <w:name w:val="94096A25CB7A48C0A9B0C05CDC71F08B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8">
    <w:name w:val="3C58C1FA8BE746BB8AEA14F8E44FAD4A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4">
    <w:name w:val="A7520DBA485240ACAE5CE949DC85486334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3">
    <w:name w:val="BF852BB99F1B4DAABFC267B5F14D71A23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5">
    <w:name w:val="A24F27C7881D4AF78CD2109D7EA66AD335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2">
    <w:name w:val="4A0F409AEE574F51885713989BA72F53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2">
    <w:name w:val="935DE29A2AAF46EDA8659B079B7B471F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2">
    <w:name w:val="93ED395211994996BEF856B1CF2D223A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2">
    <w:name w:val="3001070F4D2348C49D21CFA06D0C7EA8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8">
    <w:name w:val="464471E91ED74DF1BD4DA34A799D741E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3">
    <w:name w:val="6A70ED6B5EAE4BC9BC4ECD3332BD6A12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7">
    <w:name w:val="0FBE098FD21346C0A7950291AA3257ED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7">
    <w:name w:val="5AC404619439402882F0C473BE8BD50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3">
    <w:name w:val="46EDF6A7B44042A388C3EE90587505FA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8">
    <w:name w:val="F8E7A71B19364A0FA6970EF62F95E474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1">
    <w:name w:val="35075DB6CDAD4540BDCBC8CA3A193715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3">
    <w:name w:val="FB6E2A34A8FD4DC98D4A836D743F4CB1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1">
    <w:name w:val="52A00FAB84864592AC4222DC05355890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1">
    <w:name w:val="1220DF5827A54D84954EF958C446DC06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9">
    <w:name w:val="DFF5C0ACCDDC419DAD9BBB1A1B8D129B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9">
    <w:name w:val="F2AA065738F14084AC655C9B4B00627F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9">
    <w:name w:val="4D20EA02A8D8407A87D7178D3564DEAC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9">
    <w:name w:val="6A210B55377344A49E7EF97D010F86E4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9">
    <w:name w:val="EE4C64B6EDAA44E48630E7EF2A24EDA9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9">
    <w:name w:val="315D104A840542849D47A9ED1E127D92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9">
    <w:name w:val="9F06E722F8CD45EBB084C7F22D9C717B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9">
    <w:name w:val="981738FAA4E1436D822446E05F367B43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9">
    <w:name w:val="341D60A1AD8D4307B6D00274AF8C4A4C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9">
    <w:name w:val="24328F22505543279BD58D5D3FCF0ED3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9">
    <w:name w:val="94096A25CB7A48C0A9B0C05CDC71F08B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9">
    <w:name w:val="3C58C1FA8BE746BB8AEA14F8E44FAD4A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5">
    <w:name w:val="A7520DBA485240ACAE5CE949DC85486335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4">
    <w:name w:val="BF852BB99F1B4DAABFC267B5F14D71A24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6">
    <w:name w:val="A24F27C7881D4AF78CD2109D7EA66AD336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3">
    <w:name w:val="4A0F409AEE574F51885713989BA72F533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3">
    <w:name w:val="935DE29A2AAF46EDA8659B079B7B471F3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3">
    <w:name w:val="93ED395211994996BEF856B1CF2D223A3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3">
    <w:name w:val="3001070F4D2348C49D21CFA06D0C7EA83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9">
    <w:name w:val="464471E91ED74DF1BD4DA34A799D741E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4">
    <w:name w:val="6A70ED6B5EAE4BC9BC4ECD3332BD6A12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8">
    <w:name w:val="0FBE098FD21346C0A7950291AA3257ED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8">
    <w:name w:val="5AC404619439402882F0C473BE8BD50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4">
    <w:name w:val="46EDF6A7B44042A388C3EE90587505FA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9">
    <w:name w:val="F8E7A71B19364A0FA6970EF62F95E474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2">
    <w:name w:val="35075DB6CDAD4540BDCBC8CA3A193715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4">
    <w:name w:val="FB6E2A34A8FD4DC98D4A836D743F4CB1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2">
    <w:name w:val="52A00FAB84864592AC4222DC05355890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2">
    <w:name w:val="1220DF5827A54D84954EF958C446DC06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0">
    <w:name w:val="DFF5C0ACCDDC419DAD9BBB1A1B8D129B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0">
    <w:name w:val="F2AA065738F14084AC655C9B4B00627F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0">
    <w:name w:val="4D20EA02A8D8407A87D7178D3564DEAC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0">
    <w:name w:val="6A210B55377344A49E7EF97D010F86E4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0">
    <w:name w:val="EE4C64B6EDAA44E48630E7EF2A24EDA9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0">
    <w:name w:val="315D104A840542849D47A9ED1E127D92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20">
    <w:name w:val="9F06E722F8CD45EBB084C7F22D9C717B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20">
    <w:name w:val="981738FAA4E1436D822446E05F367B43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20">
    <w:name w:val="341D60A1AD8D4307B6D00274AF8C4A4C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20">
    <w:name w:val="24328F22505543279BD58D5D3FCF0ED3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20">
    <w:name w:val="94096A25CB7A48C0A9B0C05CDC71F08B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20">
    <w:name w:val="3C58C1FA8BE746BB8AEA14F8E44FAD4A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">
    <w:name w:val="6B81D2A929314B118290DAD735376424"/>
    <w:rsid w:val="00B618D3"/>
  </w:style>
  <w:style w:type="paragraph" w:customStyle="1" w:styleId="A1FE6A8FB541468F841F2F949B3C9BBC">
    <w:name w:val="A1FE6A8FB541468F841F2F949B3C9BBC"/>
    <w:rsid w:val="00B618D3"/>
  </w:style>
  <w:style w:type="paragraph" w:customStyle="1" w:styleId="8DB2235B04CD4EC4A2405FCBBEB47F4C">
    <w:name w:val="8DB2235B04CD4EC4A2405FCBBEB47F4C"/>
    <w:rsid w:val="00B618D3"/>
  </w:style>
  <w:style w:type="paragraph" w:customStyle="1" w:styleId="DBA62B94BAC147919CBC63B87E3A4EDA">
    <w:name w:val="DBA62B94BAC147919CBC63B87E3A4EDA"/>
    <w:rsid w:val="00B618D3"/>
  </w:style>
  <w:style w:type="paragraph" w:customStyle="1" w:styleId="0471628EBBE64C64A9384106CDE8E6AC">
    <w:name w:val="0471628EBBE64C64A9384106CDE8E6AC"/>
    <w:rsid w:val="00B618D3"/>
  </w:style>
  <w:style w:type="paragraph" w:customStyle="1" w:styleId="E9DBB98D2634418AAB1E3E71ED4DCA16">
    <w:name w:val="E9DBB98D2634418AAB1E3E71ED4DCA16"/>
    <w:rsid w:val="00B618D3"/>
  </w:style>
  <w:style w:type="paragraph" w:customStyle="1" w:styleId="A7520DBA485240ACAE5CE949DC85486336">
    <w:name w:val="A7520DBA485240ACAE5CE949DC85486336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5">
    <w:name w:val="BF852BB99F1B4DAABFC267B5F14D71A25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7">
    <w:name w:val="A24F27C7881D4AF78CD2109D7EA66AD337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4">
    <w:name w:val="4A0F409AEE574F51885713989BA72F533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4">
    <w:name w:val="935DE29A2AAF46EDA8659B079B7B471F3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4">
    <w:name w:val="93ED395211994996BEF856B1CF2D223A3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4">
    <w:name w:val="3001070F4D2348C49D21CFA06D0C7EA83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0">
    <w:name w:val="464471E91ED74DF1BD4DA34A799D741E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5">
    <w:name w:val="6A70ED6B5EAE4BC9BC4ECD3332BD6A12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9">
    <w:name w:val="0FBE098FD21346C0A7950291AA3257ED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9">
    <w:name w:val="5AC404619439402882F0C473BE8BD50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5">
    <w:name w:val="46EDF6A7B44042A388C3EE90587505FA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0">
    <w:name w:val="F8E7A71B19364A0FA6970EF62F95E474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3">
    <w:name w:val="35075DB6CDAD4540BDCBC8CA3A193715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5">
    <w:name w:val="FB6E2A34A8FD4DC98D4A836D743F4CB14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3">
    <w:name w:val="52A00FAB84864592AC4222DC05355890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3">
    <w:name w:val="1220DF5827A54D84954EF958C446DC06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1">
    <w:name w:val="DFF5C0ACCDDC419DAD9BBB1A1B8D129B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1">
    <w:name w:val="F2AA065738F14084AC655C9B4B00627F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1">
    <w:name w:val="4D20EA02A8D8407A87D7178D3564DEAC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1">
    <w:name w:val="6A210B55377344A49E7EF97D010F86E4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1">
    <w:name w:val="EE4C64B6EDAA44E48630E7EF2A24EDA9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1">
    <w:name w:val="315D104A840542849D47A9ED1E127D92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1">
    <w:name w:val="6B81D2A929314B118290DAD73537642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1">
    <w:name w:val="A1FE6A8FB541468F841F2F949B3C9BBC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">
    <w:name w:val="8DB2235B04CD4EC4A2405FCBBEB47F4C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1">
    <w:name w:val="DBA62B94BAC147919CBC63B87E3A4EDA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1">
    <w:name w:val="0471628EBBE64C64A9384106CDE8E6AC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">
    <w:name w:val="E9DBB98D2634418AAB1E3E71ED4DCA16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7">
    <w:name w:val="A7520DBA485240ACAE5CE949DC85486337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6">
    <w:name w:val="BF852BB99F1B4DAABFC267B5F14D71A26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8">
    <w:name w:val="A24F27C7881D4AF78CD2109D7EA66AD338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5">
    <w:name w:val="4A0F409AEE574F51885713989BA72F53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5">
    <w:name w:val="935DE29A2AAF46EDA8659B079B7B471F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5">
    <w:name w:val="93ED395211994996BEF856B1CF2D223A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5">
    <w:name w:val="3001070F4D2348C49D21CFA06D0C7EA8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1">
    <w:name w:val="464471E91ED74DF1BD4DA34A799D741E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6">
    <w:name w:val="6A70ED6B5EAE4BC9BC4ECD3332BD6A12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0">
    <w:name w:val="0FBE098FD21346C0A7950291AA3257ED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0">
    <w:name w:val="5AC404619439402882F0C473BE8BD502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6">
    <w:name w:val="46EDF6A7B44042A388C3EE90587505FA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1">
    <w:name w:val="F8E7A71B19364A0FA6970EF62F95E474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4">
    <w:name w:val="35075DB6CDAD4540BDCBC8CA3A193715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6">
    <w:name w:val="FB6E2A34A8FD4DC98D4A836D743F4CB14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4">
    <w:name w:val="52A00FAB84864592AC4222DC05355890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4">
    <w:name w:val="1220DF5827A54D84954EF958C446DC06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2">
    <w:name w:val="DFF5C0ACCDDC419DAD9BBB1A1B8D129B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2">
    <w:name w:val="F2AA065738F14084AC655C9B4B00627F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2">
    <w:name w:val="4D20EA02A8D8407A87D7178D3564DEAC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2">
    <w:name w:val="6A210B55377344A49E7EF97D010F86E4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2">
    <w:name w:val="EE4C64B6EDAA44E48630E7EF2A24EDA9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2">
    <w:name w:val="315D104A840542849D47A9ED1E127D92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2">
    <w:name w:val="6B81D2A929314B118290DAD73537642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2">
    <w:name w:val="A1FE6A8FB541468F841F2F949B3C9BBC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2">
    <w:name w:val="8DB2235B04CD4EC4A2405FCBBEB47F4C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2">
    <w:name w:val="DBA62B94BAC147919CBC63B87E3A4EDA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2">
    <w:name w:val="0471628EBBE64C64A9384106CDE8E6AC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2">
    <w:name w:val="E9DBB98D2634418AAB1E3E71ED4DCA16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8">
    <w:name w:val="A7520DBA485240ACAE5CE949DC85486338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7">
    <w:name w:val="BF852BB99F1B4DAABFC267B5F14D71A27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9">
    <w:name w:val="A24F27C7881D4AF78CD2109D7EA66AD339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6">
    <w:name w:val="4A0F409AEE574F51885713989BA72F53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6">
    <w:name w:val="935DE29A2AAF46EDA8659B079B7B471F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6">
    <w:name w:val="93ED395211994996BEF856B1CF2D223A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6">
    <w:name w:val="3001070F4D2348C49D21CFA06D0C7EA8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2">
    <w:name w:val="464471E91ED74DF1BD4DA34A799D741E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7">
    <w:name w:val="6A70ED6B5EAE4BC9BC4ECD3332BD6A12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1">
    <w:name w:val="0FBE098FD21346C0A7950291AA3257ED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1">
    <w:name w:val="5AC404619439402882F0C473BE8BD502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7">
    <w:name w:val="46EDF6A7B44042A388C3EE90587505FA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2">
    <w:name w:val="F8E7A71B19364A0FA6970EF62F95E474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5">
    <w:name w:val="35075DB6CDAD4540BDCBC8CA3A1937154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7">
    <w:name w:val="FB6E2A34A8FD4DC98D4A836D743F4CB14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5">
    <w:name w:val="1220DF5827A54D84954EF958C446DC06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3">
    <w:name w:val="DFF5C0ACCDDC419DAD9BBB1A1B8D129B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3">
    <w:name w:val="F2AA065738F14084AC655C9B4B00627F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3">
    <w:name w:val="4D20EA02A8D8407A87D7178D3564DEAC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3">
    <w:name w:val="6A210B55377344A49E7EF97D010F86E4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3">
    <w:name w:val="EE4C64B6EDAA44E48630E7EF2A24EDA9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3">
    <w:name w:val="315D104A840542849D47A9ED1E127D92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3">
    <w:name w:val="6B81D2A929314B118290DAD73537642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3">
    <w:name w:val="A1FE6A8FB541468F841F2F949B3C9BBC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3">
    <w:name w:val="8DB2235B04CD4EC4A2405FCBBEB47F4C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3">
    <w:name w:val="DBA62B94BAC147919CBC63B87E3A4EDA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3">
    <w:name w:val="0471628EBBE64C64A9384106CDE8E6AC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3">
    <w:name w:val="E9DBB98D2634418AAB1E3E71ED4DCA16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44D965E9284EAEB8EF0CB9004D5ECF">
    <w:name w:val="4D44D965E9284EAEB8EF0CB9004D5ECF"/>
    <w:rsid w:val="00B618D3"/>
  </w:style>
  <w:style w:type="paragraph" w:customStyle="1" w:styleId="A7520DBA485240ACAE5CE949DC85486339">
    <w:name w:val="A7520DBA485240ACAE5CE949DC85486339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8">
    <w:name w:val="BF852BB99F1B4DAABFC267B5F14D71A28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40">
    <w:name w:val="A24F27C7881D4AF78CD2109D7EA66AD340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7">
    <w:name w:val="4A0F409AEE574F51885713989BA72F53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7">
    <w:name w:val="935DE29A2AAF46EDA8659B079B7B471F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7">
    <w:name w:val="93ED395211994996BEF856B1CF2D223A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7">
    <w:name w:val="3001070F4D2348C49D21CFA06D0C7EA8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3">
    <w:name w:val="464471E91ED74DF1BD4DA34A799D741E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8">
    <w:name w:val="6A70ED6B5EAE4BC9BC4ECD3332BD6A12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2">
    <w:name w:val="0FBE098FD21346C0A7950291AA3257ED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2">
    <w:name w:val="5AC404619439402882F0C473BE8BD502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8">
    <w:name w:val="46EDF6A7B44042A388C3EE90587505FA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3">
    <w:name w:val="F8E7A71B19364A0FA6970EF62F95E474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6">
    <w:name w:val="35075DB6CDAD4540BDCBC8CA3A1937154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8">
    <w:name w:val="FB6E2A34A8FD4DC98D4A836D743F4CB14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44D965E9284EAEB8EF0CB9004D5ECF1">
    <w:name w:val="4D44D965E9284EAEB8EF0CB9004D5ECF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6">
    <w:name w:val="1220DF5827A54D84954EF958C446DC06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4">
    <w:name w:val="DFF5C0ACCDDC419DAD9BBB1A1B8D129B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4">
    <w:name w:val="F2AA065738F14084AC655C9B4B00627F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4">
    <w:name w:val="4D20EA02A8D8407A87D7178D3564DEAC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4">
    <w:name w:val="6A210B55377344A49E7EF97D010F86E4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4">
    <w:name w:val="EE4C64B6EDAA44E48630E7EF2A24EDA9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4">
    <w:name w:val="315D104A840542849D47A9ED1E127D92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4">
    <w:name w:val="6B81D2A929314B118290DAD73537642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4">
    <w:name w:val="A1FE6A8FB541468F841F2F949B3C9BBC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4">
    <w:name w:val="8DB2235B04CD4EC4A2405FCBBEB47F4C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4">
    <w:name w:val="DBA62B94BAC147919CBC63B87E3A4EDA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4">
    <w:name w:val="0471628EBBE64C64A9384106CDE8E6AC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4">
    <w:name w:val="E9DBB98D2634418AAB1E3E71ED4DCA16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40">
    <w:name w:val="A7520DBA485240ACAE5CE949DC8548634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9">
    <w:name w:val="BF852BB99F1B4DAABFC267B5F14D71A29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41">
    <w:name w:val="A24F27C7881D4AF78CD2109D7EA66AD341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8">
    <w:name w:val="4A0F409AEE574F51885713989BA72F53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8">
    <w:name w:val="935DE29A2AAF46EDA8659B079B7B471F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8">
    <w:name w:val="93ED395211994996BEF856B1CF2D223A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8">
    <w:name w:val="3001070F4D2348C49D21CFA06D0C7EA8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4">
    <w:name w:val="464471E91ED74DF1BD4DA34A799D741E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9">
    <w:name w:val="6A70ED6B5EAE4BC9BC4ECD3332BD6A12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3">
    <w:name w:val="0FBE098FD21346C0A7950291AA3257ED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3">
    <w:name w:val="5AC404619439402882F0C473BE8BD502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9">
    <w:name w:val="46EDF6A7B44042A388C3EE90587505FA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4">
    <w:name w:val="F8E7A71B19364A0FA6970EF62F95E474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7">
    <w:name w:val="35075DB6CDAD4540BDCBC8CA3A1937154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9">
    <w:name w:val="FB6E2A34A8FD4DC98D4A836D743F4CB14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44D965E9284EAEB8EF0CB9004D5ECF2">
    <w:name w:val="4D44D965E9284EAEB8EF0CB9004D5ECF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7">
    <w:name w:val="1220DF5827A54D84954EF958C446DC06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5">
    <w:name w:val="DFF5C0ACCDDC419DAD9BBB1A1B8D129B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5">
    <w:name w:val="F2AA065738F14084AC655C9B4B00627F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5">
    <w:name w:val="4D20EA02A8D8407A87D7178D3564DEAC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5">
    <w:name w:val="6A210B55377344A49E7EF97D010F86E4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5">
    <w:name w:val="EE4C64B6EDAA44E48630E7EF2A24EDA9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5">
    <w:name w:val="315D104A840542849D47A9ED1E127D92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5">
    <w:name w:val="6B81D2A929314B118290DAD735376424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5">
    <w:name w:val="A1FE6A8FB541468F841F2F949B3C9BBC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5">
    <w:name w:val="8DB2235B04CD4EC4A2405FCBBEB47F4C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5">
    <w:name w:val="DBA62B94BAC147919CBC63B87E3A4EDA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5">
    <w:name w:val="0471628EBBE64C64A9384106CDE8E6AC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5">
    <w:name w:val="E9DBB98D2634418AAB1E3E71ED4DCA16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8616BBB5404CF5AA8B59B6A2CC3833">
    <w:name w:val="B48616BBB5404CF5AA8B59B6A2CC3833"/>
    <w:rsid w:val="00B618D3"/>
  </w:style>
  <w:style w:type="paragraph" w:customStyle="1" w:styleId="A7520DBA485240ACAE5CE949DC85486341">
    <w:name w:val="A7520DBA485240ACAE5CE949DC8548634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10">
    <w:name w:val="BF852BB99F1B4DAABFC267B5F14D71A21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42">
    <w:name w:val="A24F27C7881D4AF78CD2109D7EA66AD342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9">
    <w:name w:val="4A0F409AEE574F51885713989BA72F53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9">
    <w:name w:val="935DE29A2AAF46EDA8659B079B7B471F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9">
    <w:name w:val="93ED395211994996BEF856B1CF2D223A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9">
    <w:name w:val="3001070F4D2348C49D21CFA06D0C7EA8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5">
    <w:name w:val="464471E91ED74DF1BD4DA34A799D741E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20">
    <w:name w:val="6A70ED6B5EAE4BC9BC4ECD3332BD6A12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4">
    <w:name w:val="0FBE098FD21346C0A7950291AA3257ED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4">
    <w:name w:val="5AC404619439402882F0C473BE8BD502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20">
    <w:name w:val="46EDF6A7B44042A388C3EE90587505FA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5">
    <w:name w:val="F8E7A71B19364A0FA6970EF62F95E474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8">
    <w:name w:val="35075DB6CDAD4540BDCBC8CA3A1937154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50">
    <w:name w:val="FB6E2A34A8FD4DC98D4A836D743F4CB15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8616BBB5404CF5AA8B59B6A2CC38331">
    <w:name w:val="B48616BBB5404CF5AA8B59B6A2CC3833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1220DF5827A54D84954EF958C446DC0618">
    <w:name w:val="1220DF5827A54D84954EF958C446DC06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6">
    <w:name w:val="DFF5C0ACCDDC419DAD9BBB1A1B8D129B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6">
    <w:name w:val="F2AA065738F14084AC655C9B4B00627F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6">
    <w:name w:val="4D20EA02A8D8407A87D7178D3564DEAC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6">
    <w:name w:val="6A210B55377344A49E7EF97D010F86E4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6">
    <w:name w:val="EE4C64B6EDAA44E48630E7EF2A24EDA9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6">
    <w:name w:val="315D104A840542849D47A9ED1E127D92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6">
    <w:name w:val="6B81D2A929314B118290DAD735376424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6">
    <w:name w:val="A1FE6A8FB541468F841F2F949B3C9BBC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6">
    <w:name w:val="8DB2235B04CD4EC4A2405FCBBEB47F4C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6">
    <w:name w:val="DBA62B94BAC147919CBC63B87E3A4EDA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6">
    <w:name w:val="0471628EBBE64C64A9384106CDE8E6AC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6">
    <w:name w:val="E9DBB98D2634418AAB1E3E71ED4DCA16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">
    <w:name w:val="DEDF258BFD6B41DA8800911006E5570B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">
    <w:name w:val="259EF4E136D244408CE9EBED5113F7C8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">
    <w:name w:val="D160C11B60AB4FD6B6591A58347ADF5F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0">
    <w:name w:val="4A0F409AEE574F51885713989BA72F53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0">
    <w:name w:val="935DE29A2AAF46EDA8659B079B7B471F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0">
    <w:name w:val="93ED395211994996BEF856B1CF2D223A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0">
    <w:name w:val="3001070F4D2348C49D21CFA06D0C7EA8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6">
    <w:name w:val="464471E91ED74DF1BD4DA34A799D741E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">
    <w:name w:val="C56F4C30811A4566ABA630CFC60A0EE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5">
    <w:name w:val="0FBE098FD21346C0A7950291AA3257ED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5">
    <w:name w:val="5AC404619439402882F0C473BE8BD502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">
    <w:name w:val="6C388BCE080C4682AF930306B34B846A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6">
    <w:name w:val="F8E7A71B19364A0FA6970EF62F95E474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9">
    <w:name w:val="35075DB6CDAD4540BDCBC8CA3A1937154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51">
    <w:name w:val="FB6E2A34A8FD4DC98D4A836D743F4CB15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7">
    <w:name w:val="315D104A840542849D47A9ED1E127D92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7">
    <w:name w:val="8DB2235B04CD4EC4A2405FCBBEB47F4C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7">
    <w:name w:val="E9DBB98D2634418AAB1E3E71ED4DCA16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1">
    <w:name w:val="DEDF258BFD6B41DA8800911006E5570B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">
    <w:name w:val="259EF4E136D244408CE9EBED5113F7C8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">
    <w:name w:val="D160C11B60AB4FD6B6591A58347ADF5F1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1">
    <w:name w:val="4A0F409AEE574F51885713989BA72F53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1">
    <w:name w:val="935DE29A2AAF46EDA8659B079B7B471F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1">
    <w:name w:val="93ED395211994996BEF856B1CF2D223A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1">
    <w:name w:val="3001070F4D2348C49D21CFA06D0C7EA8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7">
    <w:name w:val="464471E91ED74DF1BD4DA34A799D741E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1">
    <w:name w:val="C56F4C30811A4566ABA630CFC60A0EE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6">
    <w:name w:val="0FBE098FD21346C0A7950291AA3257ED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6">
    <w:name w:val="5AC404619439402882F0C473BE8BD502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1">
    <w:name w:val="6C388BCE080C4682AF930306B34B846A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7">
    <w:name w:val="F8E7A71B19364A0FA6970EF62F95E474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0">
    <w:name w:val="35075DB6CDAD4540BDCBC8CA3A1937155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">
    <w:name w:val="29D268CEEA0E459D833EFD5B95F2F66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8">
    <w:name w:val="315D104A840542849D47A9ED1E127D92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8">
    <w:name w:val="8DB2235B04CD4EC4A2405FCBBEB47F4C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8">
    <w:name w:val="E9DBB98D2634418AAB1E3E71ED4DCA16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2">
    <w:name w:val="DEDF258BFD6B41DA8800911006E5570B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2">
    <w:name w:val="259EF4E136D244408CE9EBED5113F7C8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2">
    <w:name w:val="D160C11B60AB4FD6B6591A58347ADF5F2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2">
    <w:name w:val="4A0F409AEE574F51885713989BA72F53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2">
    <w:name w:val="935DE29A2AAF46EDA8659B079B7B471F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2">
    <w:name w:val="93ED395211994996BEF856B1CF2D223A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2">
    <w:name w:val="3001070F4D2348C49D21CFA06D0C7EA8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8">
    <w:name w:val="464471E91ED74DF1BD4DA34A799D741E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2">
    <w:name w:val="C56F4C30811A4566ABA630CFC60A0EE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7">
    <w:name w:val="0FBE098FD21346C0A7950291AA3257ED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7">
    <w:name w:val="5AC404619439402882F0C473BE8BD502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2">
    <w:name w:val="6C388BCE080C4682AF930306B34B846A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8">
    <w:name w:val="F8E7A71B19364A0FA6970EF62F95E474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1">
    <w:name w:val="35075DB6CDAD4540BDCBC8CA3A1937155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9">
    <w:name w:val="315D104A840542849D47A9ED1E127D92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9">
    <w:name w:val="8DB2235B04CD4EC4A2405FCBBEB47F4C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9">
    <w:name w:val="E9DBB98D2634418AAB1E3E71ED4DCA16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6803AB4CFF4F6295B385D7B797176A">
    <w:name w:val="B26803AB4CFF4F6295B385D7B797176A"/>
    <w:rsid w:val="00B618D3"/>
  </w:style>
  <w:style w:type="paragraph" w:customStyle="1" w:styleId="DB5FDAC6F84C46FF9DFB5EE4B41DF217">
    <w:name w:val="DB5FDAC6F84C46FF9DFB5EE4B41DF217"/>
    <w:rsid w:val="00B618D3"/>
  </w:style>
  <w:style w:type="paragraph" w:customStyle="1" w:styleId="A7448BC0B1424ABB86A91D321E92E32E">
    <w:name w:val="A7448BC0B1424ABB86A91D321E92E32E"/>
    <w:rsid w:val="00B618D3"/>
  </w:style>
  <w:style w:type="paragraph" w:customStyle="1" w:styleId="0DBC4665E6694E1CBF19ADF812E33A71">
    <w:name w:val="0DBC4665E6694E1CBF19ADF812E33A71"/>
    <w:rsid w:val="00B618D3"/>
  </w:style>
  <w:style w:type="paragraph" w:customStyle="1" w:styleId="5E212BC18CA0494A8159C9F06E7D4FC9">
    <w:name w:val="5E212BC18CA0494A8159C9F06E7D4FC9"/>
    <w:rsid w:val="00B618D3"/>
  </w:style>
  <w:style w:type="paragraph" w:customStyle="1" w:styleId="DD1171790C254160828E273785F15773">
    <w:name w:val="DD1171790C254160828E273785F15773"/>
    <w:rsid w:val="00B618D3"/>
  </w:style>
  <w:style w:type="paragraph" w:customStyle="1" w:styleId="DEDF258BFD6B41DA8800911006E5570B3">
    <w:name w:val="DEDF258BFD6B41DA8800911006E5570B3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3">
    <w:name w:val="259EF4E136D244408CE9EBED5113F7C83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3">
    <w:name w:val="D160C11B60AB4FD6B6591A58347ADF5F3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3">
    <w:name w:val="4A0F409AEE574F51885713989BA72F53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3">
    <w:name w:val="935DE29A2AAF46EDA8659B079B7B471F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3">
    <w:name w:val="93ED395211994996BEF856B1CF2D223A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3">
    <w:name w:val="3001070F4D2348C49D21CFA06D0C7EA8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9">
    <w:name w:val="464471E91ED74DF1BD4DA34A799D741E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3">
    <w:name w:val="C56F4C30811A4566ABA630CFC60A0EE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8">
    <w:name w:val="0FBE098FD21346C0A7950291AA3257ED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8">
    <w:name w:val="5AC404619439402882F0C473BE8BD502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3">
    <w:name w:val="6C388BCE080C4682AF930306B34B846A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9">
    <w:name w:val="F8E7A71B19364A0FA6970EF62F95E474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2">
    <w:name w:val="35075DB6CDAD4540BDCBC8CA3A1937155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1">
    <w:name w:val="29D268CEEA0E459D833EFD5B95F2F66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1">
    <w:name w:val="A7448BC0B1424ABB86A91D321E92E32E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1">
    <w:name w:val="0DBC4665E6694E1CBF19ADF812E33A7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E212BC18CA0494A8159C9F06E7D4FC91">
    <w:name w:val="5E212BC18CA0494A8159C9F06E7D4FC9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1171790C254160828E273785F157731">
    <w:name w:val="DD1171790C254160828E273785F1577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0">
    <w:name w:val="315D104A840542849D47A9ED1E127D92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0">
    <w:name w:val="8DB2235B04CD4EC4A2405FCBBEB47F4C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0">
    <w:name w:val="E9DBB98D2634418AAB1E3E71ED4DCA16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4">
    <w:name w:val="DEDF258BFD6B41DA8800911006E5570B4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4">
    <w:name w:val="259EF4E136D244408CE9EBED5113F7C84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4">
    <w:name w:val="D160C11B60AB4FD6B6591A58347ADF5F4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4">
    <w:name w:val="4A0F409AEE574F51885713989BA72F53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4">
    <w:name w:val="935DE29A2AAF46EDA8659B079B7B471F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4">
    <w:name w:val="93ED395211994996BEF856B1CF2D223A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4">
    <w:name w:val="3001070F4D2348C49D21CFA06D0C7EA8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0">
    <w:name w:val="464471E91ED74DF1BD4DA34A799D741E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4">
    <w:name w:val="C56F4C30811A4566ABA630CFC60A0EE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9">
    <w:name w:val="0FBE098FD21346C0A7950291AA3257ED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9">
    <w:name w:val="5AC404619439402882F0C473BE8BD502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4">
    <w:name w:val="6C388BCE080C4682AF930306B34B846A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0">
    <w:name w:val="F8E7A71B19364A0FA6970EF62F95E474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3">
    <w:name w:val="35075DB6CDAD4540BDCBC8CA3A1937155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">
    <w:name w:val="A554DD02172A4084A7711C840D7BFE4F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2">
    <w:name w:val="29D268CEEA0E459D833EFD5B95F2F66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2">
    <w:name w:val="A7448BC0B1424ABB86A91D321E92E32E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2">
    <w:name w:val="0DBC4665E6694E1CBF19ADF812E33A7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E212BC18CA0494A8159C9F06E7D4FC92">
    <w:name w:val="5E212BC18CA0494A8159C9F06E7D4FC9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1171790C254160828E273785F157732">
    <w:name w:val="DD1171790C254160828E273785F1577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1">
    <w:name w:val="315D104A840542849D47A9ED1E127D92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1">
    <w:name w:val="8DB2235B04CD4EC4A2405FCBBEB47F4C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1">
    <w:name w:val="E9DBB98D2634418AAB1E3E71ED4DCA16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5">
    <w:name w:val="DEDF258BFD6B41DA8800911006E5570B5"/>
    <w:rsid w:val="00B618D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5">
    <w:name w:val="259EF4E136D244408CE9EBED5113F7C85"/>
    <w:rsid w:val="00B618D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5">
    <w:name w:val="D160C11B60AB4FD6B6591A58347ADF5F5"/>
    <w:rsid w:val="00B618D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5">
    <w:name w:val="4A0F409AEE574F51885713989BA72F534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5">
    <w:name w:val="935DE29A2AAF46EDA8659B079B7B471F4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5">
    <w:name w:val="93ED395211994996BEF856B1CF2D223A4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5">
    <w:name w:val="3001070F4D2348C49D21CFA06D0C7EA84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1">
    <w:name w:val="464471E91ED74DF1BD4DA34A799D741E3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5">
    <w:name w:val="C56F4C30811A4566ABA630CFC60A0EE2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0">
    <w:name w:val="0FBE098FD21346C0A7950291AA3257ED30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0">
    <w:name w:val="5AC404619439402882F0C473BE8BD50220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5">
    <w:name w:val="6C388BCE080C4682AF930306B34B846A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1">
    <w:name w:val="F8E7A71B19364A0FA6970EF62F95E4743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4">
    <w:name w:val="35075DB6CDAD4540BDCBC8CA3A1937155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1">
    <w:name w:val="A554DD02172A4084A7711C840D7BFE4F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3">
    <w:name w:val="29D268CEEA0E459D833EFD5B95F2F662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3">
    <w:name w:val="A7448BC0B1424ABB86A91D321E92E32E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3">
    <w:name w:val="0DBC4665E6694E1CBF19ADF812E33A71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E212BC18CA0494A8159C9F06E7D4FC93">
    <w:name w:val="5E212BC18CA0494A8159C9F06E7D4FC9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1171790C254160828E273785F157733">
    <w:name w:val="DD1171790C254160828E273785F15773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2">
    <w:name w:val="315D104A840542849D47A9ED1E127D923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2">
    <w:name w:val="8DB2235B04CD4EC4A2405FCBBEB47F4C1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2">
    <w:name w:val="E9DBB98D2634418AAB1E3E71ED4DCA161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6">
    <w:name w:val="DEDF258BFD6B41DA8800911006E5570B6"/>
    <w:rsid w:val="00B618D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6">
    <w:name w:val="259EF4E136D244408CE9EBED5113F7C86"/>
    <w:rsid w:val="00B618D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6">
    <w:name w:val="D160C11B60AB4FD6B6591A58347ADF5F6"/>
    <w:rsid w:val="00B618D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6">
    <w:name w:val="4A0F409AEE574F51885713989BA72F534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6">
    <w:name w:val="935DE29A2AAF46EDA8659B079B7B471F4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6">
    <w:name w:val="93ED395211994996BEF856B1CF2D223A4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6">
    <w:name w:val="3001070F4D2348C49D21CFA06D0C7EA84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2">
    <w:name w:val="464471E91ED74DF1BD4DA34A799D741E3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6">
    <w:name w:val="C56F4C30811A4566ABA630CFC60A0EE2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1">
    <w:name w:val="0FBE098FD21346C0A7950291AA3257ED3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1">
    <w:name w:val="5AC404619439402882F0C473BE8BD5022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6">
    <w:name w:val="6C388BCE080C4682AF930306B34B846A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2">
    <w:name w:val="F8E7A71B19364A0FA6970EF62F95E4743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5">
    <w:name w:val="35075DB6CDAD4540BDCBC8CA3A1937155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2">
    <w:name w:val="A554DD02172A4084A7711C840D7BFE4F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4">
    <w:name w:val="29D268CEEA0E459D833EFD5B95F2F662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4">
    <w:name w:val="A7448BC0B1424ABB86A91D321E92E32E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4">
    <w:name w:val="0DBC4665E6694E1CBF19ADF812E33A71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E212BC18CA0494A8159C9F06E7D4FC94">
    <w:name w:val="5E212BC18CA0494A8159C9F06E7D4FC9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1171790C254160828E273785F157734">
    <w:name w:val="DD1171790C254160828E273785F15773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3">
    <w:name w:val="315D104A840542849D47A9ED1E127D923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3">
    <w:name w:val="8DB2235B04CD4EC4A2405FCBBEB47F4C1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3">
    <w:name w:val="E9DBB98D2634418AAB1E3E71ED4DCA161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">
    <w:name w:val="61C4EC25C2094B9182FF9334903D44D3"/>
    <w:rsid w:val="00950839"/>
  </w:style>
  <w:style w:type="paragraph" w:customStyle="1" w:styleId="DEDF258BFD6B41DA8800911006E5570B7">
    <w:name w:val="DEDF258BFD6B41DA8800911006E5570B7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7">
    <w:name w:val="259EF4E136D244408CE9EBED5113F7C87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7">
    <w:name w:val="D160C11B60AB4FD6B6591A58347ADF5F7"/>
    <w:rsid w:val="00025DA2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7">
    <w:name w:val="4A0F409AEE574F51885713989BA72F534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7">
    <w:name w:val="935DE29A2AAF46EDA8659B079B7B471F4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7">
    <w:name w:val="93ED395211994996BEF856B1CF2D223A4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7">
    <w:name w:val="3001070F4D2348C49D21CFA06D0C7EA84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3">
    <w:name w:val="464471E91ED74DF1BD4DA34A799D741E3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7">
    <w:name w:val="C56F4C30811A4566ABA630CFC60A0EE2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2">
    <w:name w:val="0FBE098FD21346C0A7950291AA3257ED3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2">
    <w:name w:val="5AC404619439402882F0C473BE8BD5022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7">
    <w:name w:val="6C388BCE080C4682AF930306B34B846A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3">
    <w:name w:val="F8E7A71B19364A0FA6970EF62F95E4743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6">
    <w:name w:val="35075DB6CDAD4540BDCBC8CA3A1937155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3">
    <w:name w:val="A554DD02172A4084A7711C840D7BFE4F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5">
    <w:name w:val="29D268CEEA0E459D833EFD5B95F2F662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5">
    <w:name w:val="A7448BC0B1424ABB86A91D321E92E32E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5">
    <w:name w:val="0DBC4665E6694E1CBF19ADF812E33A71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1">
    <w:name w:val="61C4EC25C2094B9182FF9334903D44D3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C0F23638D4485B19F9AE08BE466F2">
    <w:name w:val="30CC0F23638D4485B19F9AE08BE466F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6DBB3C49F354B8D8CD4301159652195">
    <w:name w:val="96DBB3C49F354B8D8CD430115965219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790AAA4DE44016B1C0CA36359615BE">
    <w:name w:val="5A790AAA4DE44016B1C0CA36359615BE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975BADBBBF431E8A508D7FADAE0F1F">
    <w:name w:val="62975BADBBBF431E8A508D7FADAE0F1F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2250EC9D9D4A4B87EB09201D68A690">
    <w:name w:val="B52250EC9D9D4A4B87EB09201D68A690"/>
    <w:rsid w:val="00025DA2"/>
  </w:style>
  <w:style w:type="paragraph" w:customStyle="1" w:styleId="6F1155E3170941388211F1EB26DFD57B">
    <w:name w:val="6F1155E3170941388211F1EB26DFD57B"/>
    <w:rsid w:val="00025DA2"/>
  </w:style>
  <w:style w:type="paragraph" w:customStyle="1" w:styleId="DEDF258BFD6B41DA8800911006E5570B8">
    <w:name w:val="DEDF258BFD6B41DA8800911006E5570B8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8">
    <w:name w:val="259EF4E136D244408CE9EBED5113F7C88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8">
    <w:name w:val="D160C11B60AB4FD6B6591A58347ADF5F8"/>
    <w:rsid w:val="00025DA2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8">
    <w:name w:val="4A0F409AEE574F51885713989BA72F534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8">
    <w:name w:val="935DE29A2AAF46EDA8659B079B7B471F4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8">
    <w:name w:val="93ED395211994996BEF856B1CF2D223A4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8">
    <w:name w:val="3001070F4D2348C49D21CFA06D0C7EA84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4">
    <w:name w:val="464471E91ED74DF1BD4DA34A799D741E3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8">
    <w:name w:val="C56F4C30811A4566ABA630CFC60A0EE2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3">
    <w:name w:val="0FBE098FD21346C0A7950291AA3257ED3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3">
    <w:name w:val="5AC404619439402882F0C473BE8BD5022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8">
    <w:name w:val="6C388BCE080C4682AF930306B34B846A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4">
    <w:name w:val="F8E7A71B19364A0FA6970EF62F95E4743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7">
    <w:name w:val="35075DB6CDAD4540BDCBC8CA3A1937155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4">
    <w:name w:val="A554DD02172A4084A7711C840D7BFE4F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6">
    <w:name w:val="29D268CEEA0E459D833EFD5B95F2F662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6">
    <w:name w:val="A7448BC0B1424ABB86A91D321E92E32E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6">
    <w:name w:val="0DBC4665E6694E1CBF19ADF812E33A71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2">
    <w:name w:val="61C4EC25C2094B9182FF9334903D44D3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C0F23638D4485B19F9AE08BE466F21">
    <w:name w:val="30CC0F23638D4485B19F9AE08BE466F2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790AAA4DE44016B1C0CA36359615BE1">
    <w:name w:val="5A790AAA4DE44016B1C0CA36359615BE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975BADBBBF431E8A508D7FADAE0F1F1">
    <w:name w:val="62975BADBBBF431E8A508D7FADAE0F1F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2915908BE942649A1DD23EFCABC4CD">
    <w:name w:val="452915908BE942649A1DD23EFCABC4CD"/>
    <w:rsid w:val="00025DA2"/>
  </w:style>
  <w:style w:type="paragraph" w:customStyle="1" w:styleId="89C086727371474CA37FC1DC826B93AA">
    <w:name w:val="89C086727371474CA37FC1DC826B93AA"/>
    <w:rsid w:val="00025DA2"/>
  </w:style>
  <w:style w:type="paragraph" w:customStyle="1" w:styleId="148071237D72474E8D87B090F52D9871">
    <w:name w:val="148071237D72474E8D87B090F52D9871"/>
    <w:rsid w:val="00025DA2"/>
  </w:style>
  <w:style w:type="paragraph" w:customStyle="1" w:styleId="45DEF2AF6D594E2DA20C10992E837B95">
    <w:name w:val="45DEF2AF6D594E2DA20C10992E837B95"/>
    <w:rsid w:val="00025DA2"/>
  </w:style>
  <w:style w:type="paragraph" w:customStyle="1" w:styleId="D8ECB20119224C1FB405DDD3AF17F01A">
    <w:name w:val="D8ECB20119224C1FB405DDD3AF17F01A"/>
    <w:rsid w:val="00025DA2"/>
  </w:style>
  <w:style w:type="paragraph" w:customStyle="1" w:styleId="0188D517AC5F4E318AB90AAC4A25E8AE">
    <w:name w:val="0188D517AC5F4E318AB90AAC4A25E8AE"/>
    <w:rsid w:val="00025DA2"/>
  </w:style>
  <w:style w:type="paragraph" w:customStyle="1" w:styleId="A51F9F8950414EAC83C7BB085D6E8079">
    <w:name w:val="A51F9F8950414EAC83C7BB085D6E8079"/>
    <w:rsid w:val="00025DA2"/>
  </w:style>
  <w:style w:type="paragraph" w:customStyle="1" w:styleId="5CB0B84B5BF0407F8299A22A4604DE42">
    <w:name w:val="5CB0B84B5BF0407F8299A22A4604DE42"/>
    <w:rsid w:val="00025DA2"/>
  </w:style>
  <w:style w:type="paragraph" w:customStyle="1" w:styleId="10D43BC5B09740B098DBD67C606BE1C3">
    <w:name w:val="10D43BC5B09740B098DBD67C606BE1C3"/>
    <w:rsid w:val="00025DA2"/>
  </w:style>
  <w:style w:type="paragraph" w:customStyle="1" w:styleId="56AD3FAB809E4DE4872F53665A777A8C">
    <w:name w:val="56AD3FAB809E4DE4872F53665A777A8C"/>
    <w:rsid w:val="00025DA2"/>
  </w:style>
  <w:style w:type="paragraph" w:customStyle="1" w:styleId="098BF553584045C1858DC5792362A37F">
    <w:name w:val="098BF553584045C1858DC5792362A37F"/>
    <w:rsid w:val="00025DA2"/>
  </w:style>
  <w:style w:type="paragraph" w:customStyle="1" w:styleId="9EC9095437A741CA807A08C4226AC332">
    <w:name w:val="9EC9095437A741CA807A08C4226AC332"/>
    <w:rsid w:val="00025DA2"/>
  </w:style>
  <w:style w:type="paragraph" w:customStyle="1" w:styleId="08B8B830FBBE4B4B97723C8E104A07A9">
    <w:name w:val="08B8B830FBBE4B4B97723C8E104A07A9"/>
    <w:rsid w:val="00025DA2"/>
  </w:style>
  <w:style w:type="paragraph" w:customStyle="1" w:styleId="79A63C1851D34E9DA81067FEB7010424">
    <w:name w:val="79A63C1851D34E9DA81067FEB7010424"/>
    <w:rsid w:val="00025DA2"/>
  </w:style>
  <w:style w:type="paragraph" w:customStyle="1" w:styleId="68F3D66C26454B539F6F63AB565A0547">
    <w:name w:val="68F3D66C26454B539F6F63AB565A0547"/>
    <w:rsid w:val="00025DA2"/>
  </w:style>
  <w:style w:type="paragraph" w:customStyle="1" w:styleId="3AEBD0177A114A9AAE7F409833881CA1">
    <w:name w:val="3AEBD0177A114A9AAE7F409833881CA1"/>
    <w:rsid w:val="00025DA2"/>
  </w:style>
  <w:style w:type="paragraph" w:customStyle="1" w:styleId="8C745F2A387A49A6ABE8601311C7B315">
    <w:name w:val="8C745F2A387A49A6ABE8601311C7B315"/>
    <w:rsid w:val="00025DA2"/>
  </w:style>
  <w:style w:type="paragraph" w:customStyle="1" w:styleId="0BDCBC4D523A4E2FB4303380C72BEBFE">
    <w:name w:val="0BDCBC4D523A4E2FB4303380C72BEBFE"/>
    <w:rsid w:val="00025DA2"/>
  </w:style>
  <w:style w:type="paragraph" w:customStyle="1" w:styleId="6EDB670EAAC841508A7EA7A1D0E9283A">
    <w:name w:val="6EDB670EAAC841508A7EA7A1D0E9283A"/>
    <w:rsid w:val="00025DA2"/>
  </w:style>
  <w:style w:type="paragraph" w:customStyle="1" w:styleId="C4FC41517D554766A2541516E22682D9">
    <w:name w:val="C4FC41517D554766A2541516E22682D9"/>
    <w:rsid w:val="00025DA2"/>
  </w:style>
  <w:style w:type="paragraph" w:customStyle="1" w:styleId="8E66124F2A08489D93B0763C4A5D4DE1">
    <w:name w:val="8E66124F2A08489D93B0763C4A5D4DE1"/>
    <w:rsid w:val="00025DA2"/>
  </w:style>
  <w:style w:type="paragraph" w:customStyle="1" w:styleId="E22DE731B17C46E98E5FEF0AD9E78C7F">
    <w:name w:val="E22DE731B17C46E98E5FEF0AD9E78C7F"/>
    <w:rsid w:val="00025DA2"/>
  </w:style>
  <w:style w:type="paragraph" w:customStyle="1" w:styleId="D92F0DDF29F947CBA62F76340A88C06B">
    <w:name w:val="D92F0DDF29F947CBA62F76340A88C06B"/>
    <w:rsid w:val="00025DA2"/>
  </w:style>
  <w:style w:type="paragraph" w:customStyle="1" w:styleId="9FFD2F36F48F4AB2B2E18C6003D92C0C">
    <w:name w:val="9FFD2F36F48F4AB2B2E18C6003D92C0C"/>
    <w:rsid w:val="00025DA2"/>
  </w:style>
  <w:style w:type="paragraph" w:customStyle="1" w:styleId="2A2171B03D294309972C8201AD146DBE">
    <w:name w:val="2A2171B03D294309972C8201AD146DBE"/>
    <w:rsid w:val="00025DA2"/>
  </w:style>
  <w:style w:type="paragraph" w:customStyle="1" w:styleId="1E6AE284054E49BB9899A5AEECA60139">
    <w:name w:val="1E6AE284054E49BB9899A5AEECA60139"/>
    <w:rsid w:val="00025DA2"/>
  </w:style>
  <w:style w:type="paragraph" w:customStyle="1" w:styleId="DEDF258BFD6B41DA8800911006E5570B9">
    <w:name w:val="DEDF258BFD6B41DA8800911006E5570B9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9">
    <w:name w:val="259EF4E136D244408CE9EBED5113F7C89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9">
    <w:name w:val="D160C11B60AB4FD6B6591A58347ADF5F9"/>
    <w:rsid w:val="00025DA2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9">
    <w:name w:val="4A0F409AEE574F51885713989BA72F534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9">
    <w:name w:val="935DE29A2AAF46EDA8659B079B7B471F4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9">
    <w:name w:val="93ED395211994996BEF856B1CF2D223A4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9">
    <w:name w:val="3001070F4D2348C49D21CFA06D0C7EA84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5">
    <w:name w:val="464471E91ED74DF1BD4DA34A799D741E3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9">
    <w:name w:val="C56F4C30811A4566ABA630CFC60A0EE2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4">
    <w:name w:val="0FBE098FD21346C0A7950291AA3257ED3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4">
    <w:name w:val="5AC404619439402882F0C473BE8BD5022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9">
    <w:name w:val="6C388BCE080C4682AF930306B34B846A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5">
    <w:name w:val="F8E7A71B19364A0FA6970EF62F95E4743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8">
    <w:name w:val="35075DB6CDAD4540BDCBC8CA3A1937155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5">
    <w:name w:val="A554DD02172A4084A7711C840D7BFE4F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7">
    <w:name w:val="29D268CEEA0E459D833EFD5B95F2F662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7">
    <w:name w:val="A7448BC0B1424ABB86A91D321E92E32E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7">
    <w:name w:val="0DBC4665E6694E1CBF19ADF812E33A71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3">
    <w:name w:val="61C4EC25C2094B9182FF9334903D44D3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C0F23638D4485B19F9AE08BE466F22">
    <w:name w:val="30CC0F23638D4485B19F9AE08BE466F2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DAA052D40164A5BB596C0F878DA3D5B">
    <w:name w:val="FDAA052D40164A5BB596C0F878DA3D5B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AC610F97C5C43668B6DB69C24B8FBA6">
    <w:name w:val="2AC610F97C5C43668B6DB69C24B8FBA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2250EC9D9D4A4B87EB09201D68A6901">
    <w:name w:val="B52250EC9D9D4A4B87EB09201D68A690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790AAA4DE44016B1C0CA36359615BE2">
    <w:name w:val="5A790AAA4DE44016B1C0CA36359615BE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2915908BE942649A1DD23EFCABC4CD1">
    <w:name w:val="452915908BE942649A1DD23EFCABC4CD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9C086727371474CA37FC1DC826B93AA1">
    <w:name w:val="89C086727371474CA37FC1DC826B93AA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F1155E3170941388211F1EB26DFD57B1">
    <w:name w:val="6F1155E3170941388211F1EB26DFD57B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975BADBBBF431E8A508D7FADAE0F1F2">
    <w:name w:val="62975BADBBBF431E8A508D7FADAE0F1F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8071237D72474E8D87B090F52D98711">
    <w:name w:val="148071237D72474E8D87B090F52D9871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DEF2AF6D594E2DA20C10992E837B951">
    <w:name w:val="45DEF2AF6D594E2DA20C10992E837B95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ECB20119224C1FB405DDD3AF17F01A1">
    <w:name w:val="D8ECB20119224C1FB405DDD3AF17F01A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188D517AC5F4E318AB90AAC4A25E8AE1">
    <w:name w:val="0188D517AC5F4E318AB90AAC4A25E8AE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1F9F8950414EAC83C7BB085D6E80791">
    <w:name w:val="A51F9F8950414EAC83C7BB085D6E8079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CB0B84B5BF0407F8299A22A4604DE421">
    <w:name w:val="5CB0B84B5BF0407F8299A22A4604DE42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D43BC5B09740B098DBD67C606BE1C31">
    <w:name w:val="10D43BC5B09740B098DBD67C606BE1C3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AD3FAB809E4DE4872F53665A777A8C1">
    <w:name w:val="56AD3FAB809E4DE4872F53665A777A8C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98BF553584045C1858DC5792362A37F1">
    <w:name w:val="098BF553584045C1858DC5792362A37F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EC9095437A741CA807A08C4226AC3321">
    <w:name w:val="9EC9095437A741CA807A08C4226AC332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B8B830FBBE4B4B97723C8E104A07A91">
    <w:name w:val="08B8B830FBBE4B4B97723C8E104A07A9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9A63C1851D34E9DA81067FEB70104241">
    <w:name w:val="79A63C1851D34E9DA81067FEB7010424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8F3D66C26454B539F6F63AB565A05471">
    <w:name w:val="68F3D66C26454B539F6F63AB565A0547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AEBD0177A114A9AAE7F409833881CA11">
    <w:name w:val="3AEBD0177A114A9AAE7F409833881CA1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745F2A387A49A6ABE8601311C7B3151">
    <w:name w:val="8C745F2A387A49A6ABE8601311C7B315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BDCBC4D523A4E2FB4303380C72BEBFE1">
    <w:name w:val="0BDCBC4D523A4E2FB4303380C72BEBFE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EDB670EAAC841508A7EA7A1D0E9283A1">
    <w:name w:val="6EDB670EAAC841508A7EA7A1D0E9283A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FC41517D554766A2541516E22682D91">
    <w:name w:val="C4FC41517D554766A2541516E22682D9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E66124F2A08489D93B0763C4A5D4DE11">
    <w:name w:val="8E66124F2A08489D93B0763C4A5D4DE1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22DE731B17C46E98E5FEF0AD9E78C7F1">
    <w:name w:val="E22DE731B17C46E98E5FEF0AD9E78C7F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10">
    <w:name w:val="DEDF258BFD6B41DA8800911006E5570B10"/>
    <w:rsid w:val="00111E7B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0">
    <w:name w:val="259EF4E136D244408CE9EBED5113F7C810"/>
    <w:rsid w:val="00111E7B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0">
    <w:name w:val="D160C11B60AB4FD6B6591A58347ADF5F10"/>
    <w:rsid w:val="00111E7B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50">
    <w:name w:val="4A0F409AEE574F51885713989BA72F535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0">
    <w:name w:val="935DE29A2AAF46EDA8659B079B7B471F5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0">
    <w:name w:val="93ED395211994996BEF856B1CF2D223A5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0">
    <w:name w:val="3001070F4D2348C49D21CFA06D0C7EA85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6">
    <w:name w:val="464471E91ED74DF1BD4DA34A799D741E36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10">
    <w:name w:val="C56F4C30811A4566ABA630CFC60A0EE21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5">
    <w:name w:val="0FBE098FD21346C0A7950291AA3257ED35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5">
    <w:name w:val="5AC404619439402882F0C473BE8BD50225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10">
    <w:name w:val="6C388BCE080C4682AF930306B34B846A1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6">
    <w:name w:val="F8E7A71B19364A0FA6970EF62F95E47436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9">
    <w:name w:val="35075DB6CDAD4540BDCBC8CA3A19371559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6">
    <w:name w:val="A554DD02172A4084A7711C840D7BFE4F6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8">
    <w:name w:val="29D268CEEA0E459D833EFD5B95F2F6628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8">
    <w:name w:val="A7448BC0B1424ABB86A91D321E92E32E8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8">
    <w:name w:val="0DBC4665E6694E1CBF19ADF812E33A718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4">
    <w:name w:val="61C4EC25C2094B9182FF9334903D44D34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C0F23638D4485B19F9AE08BE466F23">
    <w:name w:val="30CC0F23638D4485B19F9AE08BE466F2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DAA052D40164A5BB596C0F878DA3D5B1">
    <w:name w:val="FDAA052D40164A5BB596C0F878DA3D5B1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AC610F97C5C43668B6DB69C24B8FBA61">
    <w:name w:val="2AC610F97C5C43668B6DB69C24B8FBA61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2250EC9D9D4A4B87EB09201D68A6902">
    <w:name w:val="B52250EC9D9D4A4B87EB09201D68A690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790AAA4DE44016B1C0CA36359615BE3">
    <w:name w:val="5A790AAA4DE44016B1C0CA36359615BE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2915908BE942649A1DD23EFCABC4CD2">
    <w:name w:val="452915908BE942649A1DD23EFCABC4CD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9C086727371474CA37FC1DC826B93AA2">
    <w:name w:val="89C086727371474CA37FC1DC826B93AA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F1155E3170941388211F1EB26DFD57B2">
    <w:name w:val="6F1155E3170941388211F1EB26DFD57B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975BADBBBF431E8A508D7FADAE0F1F3">
    <w:name w:val="62975BADBBBF431E8A508D7FADAE0F1F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8071237D72474E8D87B090F52D98712">
    <w:name w:val="148071237D72474E8D87B090F52D9871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DEF2AF6D594E2DA20C10992E837B952">
    <w:name w:val="45DEF2AF6D594E2DA20C10992E837B95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ECB20119224C1FB405DDD3AF17F01A2">
    <w:name w:val="D8ECB20119224C1FB405DDD3AF17F01A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188D517AC5F4E318AB90AAC4A25E8AE2">
    <w:name w:val="0188D517AC5F4E318AB90AAC4A25E8AE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1F9F8950414EAC83C7BB085D6E80792">
    <w:name w:val="A51F9F8950414EAC83C7BB085D6E8079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CB0B84B5BF0407F8299A22A4604DE422">
    <w:name w:val="5CB0B84B5BF0407F8299A22A4604DE42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D43BC5B09740B098DBD67C606BE1C32">
    <w:name w:val="10D43BC5B09740B098DBD67C606BE1C3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AD3FAB809E4DE4872F53665A777A8C2">
    <w:name w:val="56AD3FAB809E4DE4872F53665A777A8C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E80D9776DC54DB48DE748EB886FD466">
    <w:name w:val="8E80D9776DC54DB48DE748EB886FD466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490402B5DBA43DB98D205863F9EB0A3">
    <w:name w:val="D490402B5DBA43DB98D205863F9EB0A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35D8F24A5D24A9E8A2A7AE70E44E7DB">
    <w:name w:val="835D8F24A5D24A9E8A2A7AE70E44E7DB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17CCC9DABA4BFBB134E4D4F4D0E45E">
    <w:name w:val="6217CCC9DABA4BFBB134E4D4F4D0E45E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AF1CF93E1E940F3BC0BC0A0DAFD8BDB">
    <w:name w:val="8AF1CF93E1E940F3BC0BC0A0DAFD8BDB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B033391523644FC887E77DBE15C681D">
    <w:name w:val="5B033391523644FC887E77DBE15C681D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24E9477B728437BA565D9C493139B8F">
    <w:name w:val="424E9477B728437BA565D9C493139B8F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74E5089E4745F5A2C79E5E260C8524">
    <w:name w:val="4574E5089E4745F5A2C79E5E260C8524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EB5A380F51B4B8FB6B9E972BCAE27B0">
    <w:name w:val="FEB5A380F51B4B8FB6B9E972BCAE27B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59EB0D83EB14E778172E2B9F80FB323">
    <w:name w:val="859EB0D83EB14E778172E2B9F80FB32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9CC2F8AFE1A4DB4A4C22ED9573D2840">
    <w:name w:val="99CC2F8AFE1A4DB4A4C22ED9573D284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CFF7D695AD4DE69579B64BBA7467AF">
    <w:name w:val="56CFF7D695AD4DE69579B64BBA7467AF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F8C8B6E38D242BE951DE2841C21186D">
    <w:name w:val="FF8C8B6E38D242BE951DE2841C21186D"/>
    <w:rsid w:val="00111E7B"/>
  </w:style>
  <w:style w:type="paragraph" w:customStyle="1" w:styleId="5A2376EE25EA4205B262322890888315">
    <w:name w:val="5A2376EE25EA4205B262322890888315"/>
    <w:rsid w:val="00111E7B"/>
  </w:style>
  <w:style w:type="paragraph" w:customStyle="1" w:styleId="1102248FA7B3472C9C54BADA64428B8A">
    <w:name w:val="1102248FA7B3472C9C54BADA64428B8A"/>
    <w:rsid w:val="00111E7B"/>
  </w:style>
  <w:style w:type="paragraph" w:customStyle="1" w:styleId="74B6B3B33A88405D9EF750BE1ACBE4EB">
    <w:name w:val="74B6B3B33A88405D9EF750BE1ACBE4EB"/>
    <w:rsid w:val="00111E7B"/>
  </w:style>
  <w:style w:type="paragraph" w:customStyle="1" w:styleId="5F4A8168ADC741C2B03A12A085AC6B69">
    <w:name w:val="5F4A8168ADC741C2B03A12A085AC6B69"/>
    <w:rsid w:val="00111E7B"/>
  </w:style>
  <w:style w:type="paragraph" w:customStyle="1" w:styleId="FBD5218CB55C47AB95E9BA822937C242">
    <w:name w:val="FBD5218CB55C47AB95E9BA822937C242"/>
    <w:rsid w:val="00111E7B"/>
  </w:style>
  <w:style w:type="paragraph" w:customStyle="1" w:styleId="FEA731ED047B4482A930A723A92AE80B">
    <w:name w:val="FEA731ED047B4482A930A723A92AE80B"/>
    <w:rsid w:val="004B579F"/>
  </w:style>
  <w:style w:type="paragraph" w:customStyle="1" w:styleId="0589299A61B745B6965E3FF009F91FC6">
    <w:name w:val="0589299A61B745B6965E3FF009F91FC6"/>
    <w:rsid w:val="004B579F"/>
  </w:style>
  <w:style w:type="paragraph" w:customStyle="1" w:styleId="DEDF258BFD6B41DA8800911006E5570B11">
    <w:name w:val="DEDF258BFD6B41DA8800911006E5570B11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1">
    <w:name w:val="259EF4E136D244408CE9EBED5113F7C811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1">
    <w:name w:val="D160C11B60AB4FD6B6591A58347ADF5F11"/>
    <w:rsid w:val="0017781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51">
    <w:name w:val="4A0F409AEE574F51885713989BA72F53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1">
    <w:name w:val="935DE29A2AAF46EDA8659B079B7B471F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1">
    <w:name w:val="93ED395211994996BEF856B1CF2D223A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1">
    <w:name w:val="3001070F4D2348C49D21CFA06D0C7EA8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D62182A76545479B765BF6CC1CF2B4">
    <w:name w:val="DDD62182A76545479B765BF6CC1CF2B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E9A41D53BA43FFACC4551BD513D2D9">
    <w:name w:val="08E9A41D53BA43FFACC4551BD513D2D9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0985DDCC3947F190C434083CCC3C8C">
    <w:name w:val="A50985DDCC3947F190C434083CCC3C8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C12E5FCDC3240369B1E08EB74F3E73D">
    <w:name w:val="7C12E5FCDC3240369B1E08EB74F3E73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743F7A64F14A609C52D058954CE0DD">
    <w:name w:val="2D743F7A64F14A609C52D058954CE0D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8F0DEC60054571AD7841AAB1DE5857">
    <w:name w:val="D98F0DEC60054571AD7841AAB1DE5857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190E30A5D824196AB4EE164A4955BDC">
    <w:name w:val="D190E30A5D824196AB4EE164A4955BD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C7C81EF2EB4E73B88CE14F4A9F43F3">
    <w:name w:val="D9C7C81EF2EB4E73B88CE14F4A9F43F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B0A1C913E3040F6ADC163547F08CB04">
    <w:name w:val="8B0A1C913E3040F6ADC163547F08CB0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5A3C6530CC4ECC8C19A8F9EC3EABAF">
    <w:name w:val="145A3C6530CC4ECC8C19A8F9EC3EABAF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832B31AD574729A3D13AFB1353A9CE">
    <w:name w:val="CA832B31AD574729A3D13AFB1353A9CE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7B05364047440199EFF138E0A22CA94">
    <w:name w:val="37B05364047440199EFF138E0A22CA9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7F5388631AF498494DB6E926EAA14BB">
    <w:name w:val="47F5388631AF498494DB6E926EAA14BB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DE9E7A7BD5447A18BC1215540D0F767">
    <w:name w:val="5DE9E7A7BD5447A18BC1215540D0F767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B54C7E67D724EDB87646D803E55AE0E">
    <w:name w:val="0B54C7E67D724EDB87646D803E55AE0E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D69BF9B107481E9DEB1B3C9DC785BC">
    <w:name w:val="B4D69BF9B107481E9DEB1B3C9DC785B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01F3CA83014A51873B2F79474747FC">
    <w:name w:val="0501F3CA83014A51873B2F79474747F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61017FF5447450CAF9C034D4B251F28">
    <w:name w:val="261017FF5447450CAF9C034D4B251F28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861DC31E32C4ACF9A9981C40870EB03">
    <w:name w:val="4861DC31E32C4ACF9A9981C40870EB0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7FF914281D1463F855E387FA51A3FB3">
    <w:name w:val="97FF914281D1463F855E387FA51A3FB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36683770FF493C83BAF59D3807F01F">
    <w:name w:val="A136683770FF493C83BAF59D3807F01F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19A18DF2E3A4ED092D4D05004B2326C">
    <w:name w:val="C19A18DF2E3A4ED092D4D05004B2326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9F18D1A38D44FCA96BE7F4FF88536A">
    <w:name w:val="D69F18D1A38D44FCA96BE7F4FF88536A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3FD7CC627047A580432EC46146B174">
    <w:name w:val="783FD7CC627047A580432EC46146B17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72C2BB795E48B6A2F638F5AC82932D">
    <w:name w:val="D872C2BB795E48B6A2F638F5AC82932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613AFB19D7241AFBBE651C4CB3F5BA9">
    <w:name w:val="6613AFB19D7241AFBBE651C4CB3F5BA9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6043464A6547E8B45530ABFF1DA9C7">
    <w:name w:val="7A6043464A6547E8B45530ABFF1DA9C7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5131124A46408A86A2B66048D9476A">
    <w:name w:val="4D5131124A46408A86A2B66048D9476A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26F6322DDC43379F4CF4ACC1EC2B84">
    <w:name w:val="D226F6322DDC43379F4CF4ACC1EC2B8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D0EC0D7A764265A01E125CA27ED381">
    <w:name w:val="B2D0EC0D7A764265A01E125CA27ED38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1175A36569433490D82ACF2BB040DD">
    <w:name w:val="611175A36569433490D82ACF2BB040D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38B91FF3BD4B4187A71921573754AD">
    <w:name w:val="9338B91FF3BD4B4187A71921573754A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8E170BEBBB493EBA6CA7638F164550">
    <w:name w:val="D08E170BEBBB493EBA6CA7638F164550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0EC40260EF74ABAA5F24DC0C0E83EBC">
    <w:name w:val="A0EC40260EF74ABAA5F24DC0C0E83EB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60905E10F349E49944EE0C9663BC4D">
    <w:name w:val="EC60905E10F349E49944EE0C9663BC4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9774EF85AB419B9B5A352F54600F40">
    <w:name w:val="B09774EF85AB419B9B5A352F54600F40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6142A0F8DCF4B97A19F7CCAA4EA96E9">
    <w:name w:val="76142A0F8DCF4B97A19F7CCAA4EA96E9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BDDFCD5D0425B9F26CE73C4E6D465">
    <w:name w:val="722BDDFCD5D0425B9F26CE73C4E6D465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16457BEDDBB41D6B370E5CF2B21789A">
    <w:name w:val="716457BEDDBB41D6B370E5CF2B21789A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3ADA76B9A6F431F93076E5A21C1942D">
    <w:name w:val="E3ADA76B9A6F431F93076E5A21C1942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32BBB9DCB44683AE2B9D4C7BE81839">
    <w:name w:val="DF32BBB9DCB44683AE2B9D4C7BE81839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12">
    <w:name w:val="DEDF258BFD6B41DA8800911006E5570B12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2">
    <w:name w:val="259EF4E136D244408CE9EBED5113F7C812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2">
    <w:name w:val="D160C11B60AB4FD6B6591A58347ADF5F12"/>
    <w:rsid w:val="0017781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52">
    <w:name w:val="4A0F409AEE574F51885713989BA72F53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2">
    <w:name w:val="935DE29A2AAF46EDA8659B079B7B471F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2">
    <w:name w:val="93ED395211994996BEF856B1CF2D223A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2">
    <w:name w:val="3001070F4D2348C49D21CFA06D0C7EA8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D62182A76545479B765BF6CC1CF2B41">
    <w:name w:val="DDD62182A76545479B765BF6CC1CF2B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E9A41D53BA43FFACC4551BD513D2D91">
    <w:name w:val="08E9A41D53BA43FFACC4551BD513D2D9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0985DDCC3947F190C434083CCC3C8C1">
    <w:name w:val="A50985DDCC3947F190C434083CCC3C8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C12E5FCDC3240369B1E08EB74F3E73D1">
    <w:name w:val="7C12E5FCDC3240369B1E08EB74F3E73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743F7A64F14A609C52D058954CE0DD1">
    <w:name w:val="2D743F7A64F14A609C52D058954CE0D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8F0DEC60054571AD7841AAB1DE58571">
    <w:name w:val="D98F0DEC60054571AD7841AAB1DE5857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190E30A5D824196AB4EE164A4955BDC1">
    <w:name w:val="D190E30A5D824196AB4EE164A4955BD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C7C81EF2EB4E73B88CE14F4A9F43F31">
    <w:name w:val="D9C7C81EF2EB4E73B88CE14F4A9F43F3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B0A1C913E3040F6ADC163547F08CB041">
    <w:name w:val="8B0A1C913E3040F6ADC163547F08CB0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5A3C6530CC4ECC8C19A8F9EC3EABAF1">
    <w:name w:val="145A3C6530CC4ECC8C19A8F9EC3EABAF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832B31AD574729A3D13AFB1353A9CE1">
    <w:name w:val="CA832B31AD574729A3D13AFB1353A9CE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7B05364047440199EFF138E0A22CA941">
    <w:name w:val="37B05364047440199EFF138E0A22CA9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7F5388631AF498494DB6E926EAA14BB1">
    <w:name w:val="47F5388631AF498494DB6E926EAA14BB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DE9E7A7BD5447A18BC1215540D0F7671">
    <w:name w:val="5DE9E7A7BD5447A18BC1215540D0F767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B54C7E67D724EDB87646D803E55AE0E1">
    <w:name w:val="0B54C7E67D724EDB87646D803E55AE0E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D69BF9B107481E9DEB1B3C9DC785BC1">
    <w:name w:val="B4D69BF9B107481E9DEB1B3C9DC785B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01F3CA83014A51873B2F79474747FC1">
    <w:name w:val="0501F3CA83014A51873B2F79474747F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61017FF5447450CAF9C034D4B251F281">
    <w:name w:val="261017FF5447450CAF9C034D4B251F28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861DC31E32C4ACF9A9981C40870EB031">
    <w:name w:val="4861DC31E32C4ACF9A9981C40870EB03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7FF914281D1463F855E387FA51A3FB31">
    <w:name w:val="97FF914281D1463F855E387FA51A3FB3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36683770FF493C83BAF59D3807F01F1">
    <w:name w:val="A136683770FF493C83BAF59D3807F01F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19A18DF2E3A4ED092D4D05004B2326C1">
    <w:name w:val="C19A18DF2E3A4ED092D4D05004B2326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9F18D1A38D44FCA96BE7F4FF88536A1">
    <w:name w:val="D69F18D1A38D44FCA96BE7F4FF88536A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3FD7CC627047A580432EC46146B1741">
    <w:name w:val="783FD7CC627047A580432EC46146B17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72C2BB795E48B6A2F638F5AC82932D1">
    <w:name w:val="D872C2BB795E48B6A2F638F5AC82932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613AFB19D7241AFBBE651C4CB3F5BA91">
    <w:name w:val="6613AFB19D7241AFBBE651C4CB3F5BA9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6043464A6547E8B45530ABFF1DA9C71">
    <w:name w:val="7A6043464A6547E8B45530ABFF1DA9C7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5131124A46408A86A2B66048D9476A1">
    <w:name w:val="4D5131124A46408A86A2B66048D9476A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26F6322DDC43379F4CF4ACC1EC2B841">
    <w:name w:val="D226F6322DDC43379F4CF4ACC1EC2B8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D0EC0D7A764265A01E125CA27ED3811">
    <w:name w:val="B2D0EC0D7A764265A01E125CA27ED381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1175A36569433490D82ACF2BB040DD1">
    <w:name w:val="611175A36569433490D82ACF2BB040D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38B91FF3BD4B4187A71921573754AD1">
    <w:name w:val="9338B91FF3BD4B4187A71921573754A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8E170BEBBB493EBA6CA7638F1645501">
    <w:name w:val="D08E170BEBBB493EBA6CA7638F164550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0EC40260EF74ABAA5F24DC0C0E83EBC1">
    <w:name w:val="A0EC40260EF74ABAA5F24DC0C0E83EB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60905E10F349E49944EE0C9663BC4D1">
    <w:name w:val="EC60905E10F349E49944EE0C9663BC4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9774EF85AB419B9B5A352F54600F401">
    <w:name w:val="B09774EF85AB419B9B5A352F54600F40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6142A0F8DCF4B97A19F7CCAA4EA96E91">
    <w:name w:val="76142A0F8DCF4B97A19F7CCAA4EA96E9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BDDFCD5D0425B9F26CE73C4E6D4651">
    <w:name w:val="722BDDFCD5D0425B9F26CE73C4E6D46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16457BEDDBB41D6B370E5CF2B21789A1">
    <w:name w:val="716457BEDDBB41D6B370E5CF2B21789A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3ADA76B9A6F431F93076E5A21C1942D1">
    <w:name w:val="E3ADA76B9A6F431F93076E5A21C1942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32BBB9DCB44683AE2B9D4C7BE818391">
    <w:name w:val="DF32BBB9DCB44683AE2B9D4C7BE81839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1AE267322A748909802E2B6A2F9C225">
    <w:name w:val="11AE267322A748909802E2B6A2F9C225"/>
    <w:rsid w:val="00177813"/>
  </w:style>
  <w:style w:type="paragraph" w:customStyle="1" w:styleId="DEDF258BFD6B41DA8800911006E5570B13">
    <w:name w:val="DEDF258BFD6B41DA8800911006E5570B13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3">
    <w:name w:val="259EF4E136D244408CE9EBED5113F7C813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3">
    <w:name w:val="D160C11B60AB4FD6B6591A58347ADF5F13"/>
    <w:rsid w:val="0017781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53">
    <w:name w:val="4A0F409AEE574F51885713989BA72F535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3">
    <w:name w:val="935DE29A2AAF46EDA8659B079B7B471F5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3">
    <w:name w:val="93ED395211994996BEF856B1CF2D223A5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3">
    <w:name w:val="3001070F4D2348C49D21CFA06D0C7EA85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D62182A76545479B765BF6CC1CF2B42">
    <w:name w:val="DDD62182A76545479B765BF6CC1CF2B4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E9A41D53BA43FFACC4551BD513D2D92">
    <w:name w:val="08E9A41D53BA43FFACC4551BD513D2D9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0985DDCC3947F190C434083CCC3C8C2">
    <w:name w:val="A50985DDCC3947F190C434083CCC3C8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C12E5FCDC3240369B1E08EB74F3E73D2">
    <w:name w:val="7C12E5FCDC3240369B1E08EB74F3E73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743F7A64F14A609C52D058954CE0DD2">
    <w:name w:val="2D743F7A64F14A609C52D058954CE0D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8F0DEC60054571AD7841AAB1DE58572">
    <w:name w:val="D98F0DEC60054571AD7841AAB1DE5857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190E30A5D824196AB4EE164A4955BDC2">
    <w:name w:val="D190E30A5D824196AB4EE164A4955BD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C7C81EF2EB4E73B88CE14F4A9F43F32">
    <w:name w:val="D9C7C81EF2EB4E73B88CE14F4A9F43F3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B0A1C913E3040F6ADC163547F08CB042">
    <w:name w:val="8B0A1C913E3040F6ADC163547F08CB04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5A3C6530CC4ECC8C19A8F9EC3EABAF2">
    <w:name w:val="145A3C6530CC4ECC8C19A8F9EC3EABAF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832B31AD574729A3D13AFB1353A9CE2">
    <w:name w:val="CA832B31AD574729A3D13AFB1353A9CE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1AE267322A748909802E2B6A2F9C2251">
    <w:name w:val="11AE267322A748909802E2B6A2F9C22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7F5388631AF498494DB6E926EAA14BB2">
    <w:name w:val="47F5388631AF498494DB6E926EAA14BB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DE9E7A7BD5447A18BC1215540D0F7672">
    <w:name w:val="5DE9E7A7BD5447A18BC1215540D0F767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B54C7E67D724EDB87646D803E55AE0E2">
    <w:name w:val="0B54C7E67D724EDB87646D803E55AE0E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D69BF9B107481E9DEB1B3C9DC785BC2">
    <w:name w:val="B4D69BF9B107481E9DEB1B3C9DC785B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01F3CA83014A51873B2F79474747FC2">
    <w:name w:val="0501F3CA83014A51873B2F79474747F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61017FF5447450CAF9C034D4B251F282">
    <w:name w:val="261017FF5447450CAF9C034D4B251F28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861DC31E32C4ACF9A9981C40870EB032">
    <w:name w:val="4861DC31E32C4ACF9A9981C40870EB03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7FF914281D1463F855E387FA51A3FB32">
    <w:name w:val="97FF914281D1463F855E387FA51A3FB3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36683770FF493C83BAF59D3807F01F2">
    <w:name w:val="A136683770FF493C83BAF59D3807F01F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19A18DF2E3A4ED092D4D05004B2326C2">
    <w:name w:val="C19A18DF2E3A4ED092D4D05004B2326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9F18D1A38D44FCA96BE7F4FF88536A2">
    <w:name w:val="D69F18D1A38D44FCA96BE7F4FF88536A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3FD7CC627047A580432EC46146B1742">
    <w:name w:val="783FD7CC627047A580432EC46146B174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72C2BB795E48B6A2F638F5AC82932D2">
    <w:name w:val="D872C2BB795E48B6A2F638F5AC82932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613AFB19D7241AFBBE651C4CB3F5BA92">
    <w:name w:val="6613AFB19D7241AFBBE651C4CB3F5BA9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6043464A6547E8B45530ABFF1DA9C72">
    <w:name w:val="7A6043464A6547E8B45530ABFF1DA9C7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5131124A46408A86A2B66048D9476A2">
    <w:name w:val="4D5131124A46408A86A2B66048D9476A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26F6322DDC43379F4CF4ACC1EC2B842">
    <w:name w:val="D226F6322DDC43379F4CF4ACC1EC2B84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D0EC0D7A764265A01E125CA27ED3812">
    <w:name w:val="B2D0EC0D7A764265A01E125CA27ED381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1175A36569433490D82ACF2BB040DD2">
    <w:name w:val="611175A36569433490D82ACF2BB040D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38B91FF3BD4B4187A71921573754AD2">
    <w:name w:val="9338B91FF3BD4B4187A71921573754A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8E170BEBBB493EBA6CA7638F1645502">
    <w:name w:val="D08E170BEBBB493EBA6CA7638F164550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0EC40260EF74ABAA5F24DC0C0E83EBC2">
    <w:name w:val="A0EC40260EF74ABAA5F24DC0C0E83EB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60905E10F349E49944EE0C9663BC4D2">
    <w:name w:val="EC60905E10F349E49944EE0C9663BC4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9774EF85AB419B9B5A352F54600F402">
    <w:name w:val="B09774EF85AB419B9B5A352F54600F40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6142A0F8DCF4B97A19F7CCAA4EA96E92">
    <w:name w:val="76142A0F8DCF4B97A19F7CCAA4EA96E9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BDDFCD5D0425B9F26CE73C4E6D4652">
    <w:name w:val="722BDDFCD5D0425B9F26CE73C4E6D46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16457BEDDBB41D6B370E5CF2B21789A2">
    <w:name w:val="716457BEDDBB41D6B370E5CF2B21789A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3ADA76B9A6F431F93076E5A21C1942D2">
    <w:name w:val="E3ADA76B9A6F431F93076E5A21C1942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32BBB9DCB44683AE2B9D4C7BE818392">
    <w:name w:val="DF32BBB9DCB44683AE2B9D4C7BE81839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4EB149A02D845B5B4519BD7D4BEE31E">
    <w:name w:val="E4EB149A02D845B5B4519BD7D4BEE31E"/>
    <w:rsid w:val="00F32D0C"/>
  </w:style>
  <w:style w:type="paragraph" w:customStyle="1" w:styleId="4C2077EFE9F644D486A695925F38BEB5">
    <w:name w:val="4C2077EFE9F644D486A695925F38BEB5"/>
    <w:rsid w:val="00F32D0C"/>
  </w:style>
  <w:style w:type="paragraph" w:customStyle="1" w:styleId="739E2455DE19498E86B2880726F24B58">
    <w:name w:val="739E2455DE19498E86B2880726F24B58"/>
    <w:rsid w:val="00F32D0C"/>
  </w:style>
  <w:style w:type="paragraph" w:customStyle="1" w:styleId="C68D2CB3FD29495B988B9A439BDD3273">
    <w:name w:val="C68D2CB3FD29495B988B9A439BDD3273"/>
    <w:rsid w:val="00A82601"/>
  </w:style>
  <w:style w:type="paragraph" w:customStyle="1" w:styleId="3B43154B6B8A432BB78F19C06D23B186">
    <w:name w:val="3B43154B6B8A432BB78F19C06D23B186"/>
    <w:rsid w:val="00A82601"/>
  </w:style>
  <w:style w:type="paragraph" w:customStyle="1" w:styleId="86D65CCC461D49948EC0D8273264110D">
    <w:name w:val="86D65CCC461D49948EC0D8273264110D"/>
    <w:rsid w:val="002533FF"/>
  </w:style>
  <w:style w:type="paragraph" w:customStyle="1" w:styleId="FAA2A7F4315F423EA35B6548AA69331F">
    <w:name w:val="FAA2A7F4315F423EA35B6548AA69331F"/>
    <w:rsid w:val="003044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044C5"/>
    <w:rPr>
      <w:color w:val="808080"/>
    </w:rPr>
  </w:style>
  <w:style w:type="paragraph" w:customStyle="1" w:styleId="73D2997C6EA74E49A219E3BF654D7867">
    <w:name w:val="73D2997C6EA74E49A219E3BF654D7867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3D2997C6EA74E49A219E3BF654D78671">
    <w:name w:val="73D2997C6EA74E49A219E3BF654D7867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34FEA354FB4605BF51B68F9D7E3C15">
    <w:name w:val="EC34FEA354FB4605BF51B68F9D7E3C1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2">
    <w:name w:val="73D2997C6EA74E49A219E3BF654D7867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">
    <w:name w:val="67702BBD10874BE08D934127D3D0EE2B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">
    <w:name w:val="EC34FEA354FB4605BF51B68F9D7E3C15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3">
    <w:name w:val="73D2997C6EA74E49A219E3BF654D7867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1">
    <w:name w:val="67702BBD10874BE08D934127D3D0EE2B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2">
    <w:name w:val="EC34FEA354FB4605BF51B68F9D7E3C15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4">
    <w:name w:val="73D2997C6EA74E49A219E3BF654D7867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2">
    <w:name w:val="67702BBD10874BE08D934127D3D0EE2B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3">
    <w:name w:val="EC34FEA354FB4605BF51B68F9D7E3C153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5">
    <w:name w:val="73D2997C6EA74E49A219E3BF654D7867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3">
    <w:name w:val="67702BBD10874BE08D934127D3D0EE2B3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4">
    <w:name w:val="EC34FEA354FB4605BF51B68F9D7E3C154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3D2997C6EA74E49A219E3BF654D78676">
    <w:name w:val="73D2997C6EA74E49A219E3BF654D7867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">
    <w:name w:val="0091FA4731F0468F97F224E2CB8AC5CA"/>
    <w:rsid w:val="00CF1A6E"/>
  </w:style>
  <w:style w:type="paragraph" w:customStyle="1" w:styleId="67702BBD10874BE08D934127D3D0EE2B4">
    <w:name w:val="67702BBD10874BE08D934127D3D0EE2B4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5">
    <w:name w:val="EC34FEA354FB4605BF51B68F9D7E3C15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">
    <w:name w:val="7AB42867F9E74821833674A948F7B37B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1">
    <w:name w:val="0091FA4731F0468F97F224E2CB8AC5CA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5">
    <w:name w:val="67702BBD10874BE08D934127D3D0EE2B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6">
    <w:name w:val="EC34FEA354FB4605BF51B68F9D7E3C156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">
    <w:name w:val="7AB42867F9E74821833674A948F7B37B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">
    <w:name w:val="B6C58E6FCA8D4936B947BDD8617249E3"/>
    <w:rsid w:val="00CF1A6E"/>
    <w:pPr>
      <w:spacing w:after="0" w:line="240" w:lineRule="auto"/>
      <w:ind w:left="709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2">
    <w:name w:val="0091FA4731F0468F97F224E2CB8AC5CA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7702BBD10874BE08D934127D3D0EE2B6">
    <w:name w:val="67702BBD10874BE08D934127D3D0EE2B6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7">
    <w:name w:val="EC34FEA354FB4605BF51B68F9D7E3C157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2">
    <w:name w:val="7AB42867F9E74821833674A948F7B37B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">
    <w:name w:val="B6C58E6FCA8D4936B947BDD8617249E3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3">
    <w:name w:val="0091FA4731F0468F97F224E2CB8AC5CA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">
    <w:name w:val="8D33643BA79447AEAAAA3D60A930EA7E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8">
    <w:name w:val="EC34FEA354FB4605BF51B68F9D7E3C158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3">
    <w:name w:val="7AB42867F9E74821833674A948F7B37B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2">
    <w:name w:val="B6C58E6FCA8D4936B947BDD8617249E3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4">
    <w:name w:val="0091FA4731F0468F97F224E2CB8AC5CA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34FEA354FB4605BF51B68F9D7E3C159">
    <w:name w:val="EC34FEA354FB4605BF51B68F9D7E3C159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4">
    <w:name w:val="7AB42867F9E74821833674A948F7B37B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3">
    <w:name w:val="B6C58E6FCA8D4936B947BDD8617249E3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5">
    <w:name w:val="0091FA4731F0468F97F224E2CB8AC5CA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1">
    <w:name w:val="8D33643BA79447AEAAAA3D60A930EA7E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0">
    <w:name w:val="EC34FEA354FB4605BF51B68F9D7E3C1510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5">
    <w:name w:val="7AB42867F9E74821833674A948F7B37B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4">
    <w:name w:val="B6C58E6FCA8D4936B947BDD8617249E3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6">
    <w:name w:val="0091FA4731F0468F97F224E2CB8AC5CA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2">
    <w:name w:val="8D33643BA79447AEAAAA3D60A930EA7E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1">
    <w:name w:val="EC34FEA354FB4605BF51B68F9D7E3C151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6">
    <w:name w:val="7AB42867F9E74821833674A948F7B37B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5">
    <w:name w:val="B6C58E6FCA8D4936B947BDD8617249E3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091FA4731F0468F97F224E2CB8AC5CA7">
    <w:name w:val="0091FA4731F0468F97F224E2CB8AC5CA7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3">
    <w:name w:val="8D33643BA79447AEAAAA3D60A930EA7E3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2">
    <w:name w:val="EC34FEA354FB4605BF51B68F9D7E3C151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7">
    <w:name w:val="7AB42867F9E74821833674A948F7B37B7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6">
    <w:name w:val="B6C58E6FCA8D4936B947BDD8617249E3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EEA7BB9CBBC4F2682F5BA7B1B9879A4">
    <w:name w:val="CEEA7BB9CBBC4F2682F5BA7B1B9879A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4">
    <w:name w:val="8D33643BA79447AEAAAA3D60A930EA7E4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3">
    <w:name w:val="EC34FEA354FB4605BF51B68F9D7E3C1513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8">
    <w:name w:val="7AB42867F9E74821833674A948F7B37B8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7">
    <w:name w:val="B6C58E6FCA8D4936B947BDD8617249E37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0EF63E4D4E94A6D96788208489B2B1A">
    <w:name w:val="40EF63E4D4E94A6D96788208489B2B1A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5">
    <w:name w:val="8D33643BA79447AEAAAA3D60A930EA7E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4">
    <w:name w:val="EC34FEA354FB4605BF51B68F9D7E3C1514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9">
    <w:name w:val="7AB42867F9E74821833674A948F7B37B9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8">
    <w:name w:val="B6C58E6FCA8D4936B947BDD8617249E38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0EF63E4D4E94A6D96788208489B2B1A1">
    <w:name w:val="40EF63E4D4E94A6D96788208489B2B1A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6">
    <w:name w:val="8D33643BA79447AEAAAA3D60A930EA7E6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5">
    <w:name w:val="EC34FEA354FB4605BF51B68F9D7E3C1515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0">
    <w:name w:val="7AB42867F9E74821833674A948F7B37B10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9">
    <w:name w:val="B6C58E6FCA8D4936B947BDD8617249E39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7">
    <w:name w:val="8D33643BA79447AEAAAA3D60A930EA7E7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6">
    <w:name w:val="EC34FEA354FB4605BF51B68F9D7E3C1516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1">
    <w:name w:val="7AB42867F9E74821833674A948F7B37B1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0">
    <w:name w:val="B6C58E6FCA8D4936B947BDD8617249E310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">
    <w:name w:val="B2BCD5AFC5814BF39B475F6D206D0390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8">
    <w:name w:val="8D33643BA79447AEAAAA3D60A930EA7E8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7">
    <w:name w:val="EC34FEA354FB4605BF51B68F9D7E3C1517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2">
    <w:name w:val="7AB42867F9E74821833674A948F7B37B1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1">
    <w:name w:val="B6C58E6FCA8D4936B947BDD8617249E31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">
    <w:name w:val="B2BCD5AFC5814BF39B475F6D206D0390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9">
    <w:name w:val="8D33643BA79447AEAAAA3D60A930EA7E9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8">
    <w:name w:val="EC34FEA354FB4605BF51B68F9D7E3C1518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3">
    <w:name w:val="7AB42867F9E74821833674A948F7B37B1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2">
    <w:name w:val="B6C58E6FCA8D4936B947BDD8617249E31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">
    <w:name w:val="B2BCD5AFC5814BF39B475F6D206D0390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10">
    <w:name w:val="8D33643BA79447AEAAAA3D60A930EA7E10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19">
    <w:name w:val="EC34FEA354FB4605BF51B68F9D7E3C1519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7AB42867F9E74821833674A948F7B37B14">
    <w:name w:val="7AB42867F9E74821833674A948F7B37B1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6C58E6FCA8D4936B947BDD8617249E313">
    <w:name w:val="B6C58E6FCA8D4936B947BDD8617249E31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">
    <w:name w:val="B2BCD5AFC5814BF39B475F6D206D0390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B1B9F3143C49A08738ADFE0E124B1E">
    <w:name w:val="C9B1B9F3143C49A08738ADFE0E124B1E"/>
    <w:rsid w:val="00CF1A6E"/>
  </w:style>
  <w:style w:type="paragraph" w:customStyle="1" w:styleId="14478270EC984948B288FE09AEDAC61B">
    <w:name w:val="14478270EC984948B288FE09AEDAC61B"/>
    <w:rsid w:val="00CF1A6E"/>
  </w:style>
  <w:style w:type="paragraph" w:customStyle="1" w:styleId="8D33643BA79447AEAAAA3D60A930EA7E11">
    <w:name w:val="8D33643BA79447AEAAAA3D60A930EA7E1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20">
    <w:name w:val="EC34FEA354FB4605BF51B68F9D7E3C1520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C9B1B9F3143C49A08738ADFE0E124B1E1">
    <w:name w:val="C9B1B9F3143C49A08738ADFE0E124B1E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478270EC984948B288FE09AEDAC61B1">
    <w:name w:val="14478270EC984948B288FE09AEDAC61B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BC4EA367D5F40CF83CD0ECDBB75BAC6">
    <w:name w:val="CBC4EA367D5F40CF83CD0ECDBB75BAC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">
    <w:name w:val="B2BCD5AFC5814BF39B475F6D206D03904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33643BA79447AEAAAA3D60A930EA7E12">
    <w:name w:val="8D33643BA79447AEAAAA3D60A930EA7E12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C34FEA354FB4605BF51B68F9D7E3C1521">
    <w:name w:val="EC34FEA354FB4605BF51B68F9D7E3C152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C9B1B9F3143C49A08738ADFE0E124B1E2">
    <w:name w:val="C9B1B9F3143C49A08738ADFE0E124B1E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478270EC984948B288FE09AEDAC61B2">
    <w:name w:val="14478270EC984948B288FE09AEDAC61B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BC4EA367D5F40CF83CD0ECDBB75BAC61">
    <w:name w:val="CBC4EA367D5F40CF83CD0ECDBB75BAC6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5">
    <w:name w:val="B2BCD5AFC5814BF39B475F6D206D0390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">
    <w:name w:val="057061A1D9904F6BBFD1A5B059F73945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3BB16FA06BE4075B7A1EC3766FE2C08">
    <w:name w:val="F3BB16FA06BE4075B7A1EC3766FE2C08"/>
    <w:rsid w:val="00CF1A6E"/>
  </w:style>
  <w:style w:type="paragraph" w:customStyle="1" w:styleId="D99A8F6F4C984FA3BFCC645DFC43DB56">
    <w:name w:val="D99A8F6F4C984FA3BFCC645DFC43DB56"/>
    <w:rsid w:val="00CF1A6E"/>
  </w:style>
  <w:style w:type="paragraph" w:customStyle="1" w:styleId="F3BB16FA06BE4075B7A1EC3766FE2C081">
    <w:name w:val="F3BB16FA06BE4075B7A1EC3766FE2C08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EEF07D08DAAD40F49FDB22E3E053997B">
    <w:name w:val="EEF07D08DAAD40F49FDB22E3E053997B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99A8F6F4C984FA3BFCC645DFC43DB561">
    <w:name w:val="D99A8F6F4C984FA3BFCC645DFC43DB561"/>
    <w:rsid w:val="00CF1A6E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C9B1B9F3143C49A08738ADFE0E124B1E3">
    <w:name w:val="C9B1B9F3143C49A08738ADFE0E124B1E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478270EC984948B288FE09AEDAC61B3">
    <w:name w:val="14478270EC984948B288FE09AEDAC61B3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BC4EA367D5F40CF83CD0ECDBB75BAC62">
    <w:name w:val="CBC4EA367D5F40CF83CD0ECDBB75BAC62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6">
    <w:name w:val="B2BCD5AFC5814BF39B475F6D206D03906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1">
    <w:name w:val="057061A1D9904F6BBFD1A5B059F739451"/>
    <w:rsid w:val="00CF1A6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">
    <w:name w:val="789F3D83B63F4DF6B806DACD1EBE03B0"/>
    <w:rsid w:val="00CF1A6E"/>
  </w:style>
  <w:style w:type="paragraph" w:customStyle="1" w:styleId="26DB769A32A14A8EB24C0CC05EE1F613">
    <w:name w:val="26DB769A32A14A8EB24C0CC05EE1F613"/>
    <w:rsid w:val="00CF1A6E"/>
  </w:style>
  <w:style w:type="paragraph" w:customStyle="1" w:styleId="F04D23EF458F470B9B38FF5E797C596B">
    <w:name w:val="F04D23EF458F470B9B38FF5E797C596B"/>
    <w:rsid w:val="00CF1A6E"/>
  </w:style>
  <w:style w:type="paragraph" w:customStyle="1" w:styleId="56DB28F840044BE5B26ACC9225D06543">
    <w:name w:val="56DB28F840044BE5B26ACC9225D06543"/>
    <w:rsid w:val="00CF1A6E"/>
  </w:style>
  <w:style w:type="paragraph" w:customStyle="1" w:styleId="29993175B128404EBED856D8F3F0088E">
    <w:name w:val="29993175B128404EBED856D8F3F0088E"/>
    <w:rsid w:val="00CF1A6E"/>
  </w:style>
  <w:style w:type="paragraph" w:customStyle="1" w:styleId="BFACFE98ECD84954AB2DC83021896105">
    <w:name w:val="BFACFE98ECD84954AB2DC83021896105"/>
    <w:rsid w:val="00CF1A6E"/>
  </w:style>
  <w:style w:type="paragraph" w:customStyle="1" w:styleId="AEBE9146F75245A09514E645647E1D2A">
    <w:name w:val="AEBE9146F75245A09514E645647E1D2A"/>
    <w:rsid w:val="0017587F"/>
  </w:style>
  <w:style w:type="paragraph" w:customStyle="1" w:styleId="789F3D83B63F4DF6B806DACD1EBE03B01">
    <w:name w:val="789F3D83B63F4DF6B806DACD1EBE03B0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">
    <w:name w:val="26DB769A32A14A8EB24C0CC05EE1F613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">
    <w:name w:val="F04D23EF458F470B9B38FF5E797C596B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">
    <w:name w:val="56DB28F840044BE5B26ACC9225D0654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">
    <w:name w:val="29993175B128404EBED856D8F3F0088E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">
    <w:name w:val="BFACFE98ECD84954AB2DC83021896105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7">
    <w:name w:val="B2BCD5AFC5814BF39B475F6D206D0390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2">
    <w:name w:val="057061A1D9904F6BBFD1A5B059F73945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">
    <w:name w:val="27DD50ABA88141C9A92FE0E28A11349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">
    <w:name w:val="D20D9E9B87204B29A1B5A7B64BF2F6FD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">
    <w:name w:val="AEBE9146F75245A09514E645647E1D2A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2">
    <w:name w:val="789F3D83B63F4DF6B806DACD1EBE03B0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2">
    <w:name w:val="26DB769A32A14A8EB24C0CC05EE1F613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2">
    <w:name w:val="F04D23EF458F470B9B38FF5E797C596B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2">
    <w:name w:val="56DB28F840044BE5B26ACC9225D0654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2">
    <w:name w:val="29993175B128404EBED856D8F3F0088E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2">
    <w:name w:val="BFACFE98ECD84954AB2DC83021896105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8">
    <w:name w:val="B2BCD5AFC5814BF39B475F6D206D0390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3">
    <w:name w:val="057061A1D9904F6BBFD1A5B059F73945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">
    <w:name w:val="27DD50ABA88141C9A92FE0E28A113494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">
    <w:name w:val="D20D9E9B87204B29A1B5A7B64BF2F6FD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">
    <w:name w:val="BD94EC2283254D76B06677327EF12364"/>
    <w:rsid w:val="0017587F"/>
  </w:style>
  <w:style w:type="paragraph" w:customStyle="1" w:styleId="861C4D4CFCBF4ED48CAD0C663F621EE9">
    <w:name w:val="861C4D4CFCBF4ED48CAD0C663F621EE9"/>
    <w:rsid w:val="0017587F"/>
  </w:style>
  <w:style w:type="paragraph" w:customStyle="1" w:styleId="0A840A00055040A28686DDDF56347E8B">
    <w:name w:val="0A840A00055040A28686DDDF56347E8B"/>
    <w:rsid w:val="0017587F"/>
  </w:style>
  <w:style w:type="paragraph" w:customStyle="1" w:styleId="789F3D83B63F4DF6B806DACD1EBE03B03">
    <w:name w:val="789F3D83B63F4DF6B806DACD1EBE03B0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3">
    <w:name w:val="26DB769A32A14A8EB24C0CC05EE1F613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3">
    <w:name w:val="F04D23EF458F470B9B38FF5E797C596B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3">
    <w:name w:val="56DB28F840044BE5B26ACC9225D0654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3">
    <w:name w:val="29993175B128404EBED856D8F3F0088E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3">
    <w:name w:val="BFACFE98ECD84954AB2DC83021896105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9">
    <w:name w:val="B2BCD5AFC5814BF39B475F6D206D0390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4">
    <w:name w:val="057061A1D9904F6BBFD1A5B059F73945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">
    <w:name w:val="27DD50ABA88141C9A92FE0E28A113494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">
    <w:name w:val="D20D9E9B87204B29A1B5A7B64BF2F6FD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">
    <w:name w:val="AEBE9146F75245A09514E645647E1D2A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">
    <w:name w:val="BD94EC2283254D76B06677327EF12364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">
    <w:name w:val="861C4D4CFCBF4ED48CAD0C663F621EE9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">
    <w:name w:val="0A840A00055040A28686DDDF56347E8B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4">
    <w:name w:val="789F3D83B63F4DF6B806DACD1EBE03B0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4">
    <w:name w:val="26DB769A32A14A8EB24C0CC05EE1F613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4">
    <w:name w:val="F04D23EF458F470B9B38FF5E797C596B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4">
    <w:name w:val="56DB28F840044BE5B26ACC9225D0654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4">
    <w:name w:val="29993175B128404EBED856D8F3F0088E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4">
    <w:name w:val="BFACFE98ECD84954AB2DC83021896105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0">
    <w:name w:val="B2BCD5AFC5814BF39B475F6D206D0390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5">
    <w:name w:val="057061A1D9904F6BBFD1A5B059F73945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3">
    <w:name w:val="27DD50ABA88141C9A92FE0E28A113494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3">
    <w:name w:val="D20D9E9B87204B29A1B5A7B64BF2F6FD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3">
    <w:name w:val="AEBE9146F75245A09514E645647E1D2A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">
    <w:name w:val="BD94EC2283254D76B06677327EF12364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">
    <w:name w:val="861C4D4CFCBF4ED48CAD0C663F621EE9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">
    <w:name w:val="0A840A00055040A28686DDDF56347E8B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5">
    <w:name w:val="789F3D83B63F4DF6B806DACD1EBE03B0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5">
    <w:name w:val="26DB769A32A14A8EB24C0CC05EE1F613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5">
    <w:name w:val="F04D23EF458F470B9B38FF5E797C596B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5">
    <w:name w:val="56DB28F840044BE5B26ACC9225D06543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5">
    <w:name w:val="29993175B128404EBED856D8F3F0088E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5">
    <w:name w:val="BFACFE98ECD84954AB2DC83021896105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1">
    <w:name w:val="B2BCD5AFC5814BF39B475F6D206D0390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6">
    <w:name w:val="057061A1D9904F6BBFD1A5B059F73945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">
    <w:name w:val="7AD6647D014C44FCB39387269C6E080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4">
    <w:name w:val="27DD50ABA88141C9A92FE0E28A113494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4">
    <w:name w:val="D20D9E9B87204B29A1B5A7B64BF2F6FD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4">
    <w:name w:val="AEBE9146F75245A09514E645647E1D2A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3">
    <w:name w:val="BD94EC2283254D76B06677327EF12364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3">
    <w:name w:val="861C4D4CFCBF4ED48CAD0C663F621EE9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3">
    <w:name w:val="0A840A00055040A28686DDDF56347E8B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6">
    <w:name w:val="789F3D83B63F4DF6B806DACD1EBE03B0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6">
    <w:name w:val="26DB769A32A14A8EB24C0CC05EE1F613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6">
    <w:name w:val="F04D23EF458F470B9B38FF5E797C596B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6">
    <w:name w:val="56DB28F840044BE5B26ACC9225D06543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6">
    <w:name w:val="29993175B128404EBED856D8F3F0088E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6">
    <w:name w:val="BFACFE98ECD84954AB2DC83021896105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2">
    <w:name w:val="B2BCD5AFC5814BF39B475F6D206D0390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7">
    <w:name w:val="057061A1D9904F6BBFD1A5B059F73945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">
    <w:name w:val="7AD6647D014C44FCB39387269C6E0806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5">
    <w:name w:val="27DD50ABA88141C9A92FE0E28A113494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5">
    <w:name w:val="D20D9E9B87204B29A1B5A7B64BF2F6FD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5">
    <w:name w:val="AEBE9146F75245A09514E645647E1D2A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4">
    <w:name w:val="BD94EC2283254D76B06677327EF12364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4">
    <w:name w:val="861C4D4CFCBF4ED48CAD0C663F621EE9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4">
    <w:name w:val="0A840A00055040A28686DDDF56347E8B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">
    <w:name w:val="E7B6DBC4F66F4EC9ACED590494DFE01F"/>
    <w:rsid w:val="0017587F"/>
  </w:style>
  <w:style w:type="paragraph" w:customStyle="1" w:styleId="789F3D83B63F4DF6B806DACD1EBE03B07">
    <w:name w:val="789F3D83B63F4DF6B806DACD1EBE03B0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7">
    <w:name w:val="26DB769A32A14A8EB24C0CC05EE1F613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7">
    <w:name w:val="F04D23EF458F470B9B38FF5E797C596B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7">
    <w:name w:val="56DB28F840044BE5B26ACC9225D06543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7">
    <w:name w:val="29993175B128404EBED856D8F3F0088E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7">
    <w:name w:val="BFACFE98ECD84954AB2DC83021896105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3">
    <w:name w:val="B2BCD5AFC5814BF39B475F6D206D0390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7061A1D9904F6BBFD1A5B059F739458">
    <w:name w:val="057061A1D9904F6BBFD1A5B059F73945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">
    <w:name w:val="7AD6647D014C44FCB39387269C6E0806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">
    <w:name w:val="E7B6DBC4F66F4EC9ACED590494DFE01F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6">
    <w:name w:val="27DD50ABA88141C9A92FE0E28A113494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6">
    <w:name w:val="D20D9E9B87204B29A1B5A7B64BF2F6FD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6">
    <w:name w:val="AEBE9146F75245A09514E645647E1D2A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5">
    <w:name w:val="BD94EC2283254D76B06677327EF12364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5">
    <w:name w:val="861C4D4CFCBF4ED48CAD0C663F621EE9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5">
    <w:name w:val="0A840A00055040A28686DDDF56347E8B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">
    <w:name w:val="FB6E2A34A8FD4DC98D4A836D743F4CB1"/>
    <w:rsid w:val="0017587F"/>
  </w:style>
  <w:style w:type="paragraph" w:customStyle="1" w:styleId="CA59E9AFEA0941FD80690F643E2CE4C2">
    <w:name w:val="CA59E9AFEA0941FD80690F643E2CE4C2"/>
    <w:rsid w:val="0017587F"/>
  </w:style>
  <w:style w:type="paragraph" w:customStyle="1" w:styleId="C362E6F562684B0DA30512C4870C9331">
    <w:name w:val="C362E6F562684B0DA30512C4870C9331"/>
    <w:rsid w:val="0017587F"/>
  </w:style>
  <w:style w:type="paragraph" w:customStyle="1" w:styleId="789F3D83B63F4DF6B806DACD1EBE03B08">
    <w:name w:val="789F3D83B63F4DF6B806DACD1EBE03B0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8">
    <w:name w:val="26DB769A32A14A8EB24C0CC05EE1F613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8">
    <w:name w:val="F04D23EF458F470B9B38FF5E797C596B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8">
    <w:name w:val="56DB28F840044BE5B26ACC9225D06543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8">
    <w:name w:val="29993175B128404EBED856D8F3F0088E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8">
    <w:name w:val="BFACFE98ECD84954AB2DC83021896105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">
    <w:name w:val="FB6E2A34A8FD4DC98D4A836D743F4CB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4">
    <w:name w:val="B2BCD5AFC5814BF39B475F6D206D0390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">
    <w:name w:val="C362E6F562684B0DA30512C4870C933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">
    <w:name w:val="7AD6647D014C44FCB39387269C6E0806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">
    <w:name w:val="E7B6DBC4F66F4EC9ACED590494DFE01F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">
    <w:name w:val="CA59E9AFEA0941FD80690F643E2CE4C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7">
    <w:name w:val="27DD50ABA88141C9A92FE0E28A113494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7">
    <w:name w:val="D20D9E9B87204B29A1B5A7B64BF2F6FD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7">
    <w:name w:val="AEBE9146F75245A09514E645647E1D2A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6">
    <w:name w:val="BD94EC2283254D76B06677327EF12364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6">
    <w:name w:val="861C4D4CFCBF4ED48CAD0C663F621EE9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6">
    <w:name w:val="0A840A00055040A28686DDDF56347E8B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9">
    <w:name w:val="789F3D83B63F4DF6B806DACD1EBE03B0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9">
    <w:name w:val="26DB769A32A14A8EB24C0CC05EE1F613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9">
    <w:name w:val="F04D23EF458F470B9B38FF5E797C596B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9">
    <w:name w:val="56DB28F840044BE5B26ACC9225D06543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9">
    <w:name w:val="29993175B128404EBED856D8F3F0088E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">
    <w:name w:val="4EAD2A1BB25D47BB97A9E314F5AF75E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9">
    <w:name w:val="BFACFE98ECD84954AB2DC83021896105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">
    <w:name w:val="35075DB6CDAD4540BDCBC8CA3A1937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">
    <w:name w:val="FB6E2A34A8FD4DC98D4A836D743F4CB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5">
    <w:name w:val="B2BCD5AFC5814BF39B475F6D206D0390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">
    <w:name w:val="C362E6F562684B0DA30512C4870C933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4">
    <w:name w:val="7AD6647D014C44FCB39387269C6E0806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">
    <w:name w:val="E7B6DBC4F66F4EC9ACED590494DFE01F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">
    <w:name w:val="CA59E9AFEA0941FD80690F643E2CE4C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8">
    <w:name w:val="27DD50ABA88141C9A92FE0E28A113494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8">
    <w:name w:val="D20D9E9B87204B29A1B5A7B64BF2F6FD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8">
    <w:name w:val="AEBE9146F75245A09514E645647E1D2A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7">
    <w:name w:val="BD94EC2283254D76B06677327EF12364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7">
    <w:name w:val="861C4D4CFCBF4ED48CAD0C663F621EE9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7">
    <w:name w:val="0A840A00055040A28686DDDF56347E8B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0">
    <w:name w:val="789F3D83B63F4DF6B806DACD1EBE03B0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0">
    <w:name w:val="26DB769A32A14A8EB24C0CC05EE1F613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0">
    <w:name w:val="F04D23EF458F470B9B38FF5E797C596B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0">
    <w:name w:val="56DB28F840044BE5B26ACC9225D06543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0">
    <w:name w:val="29993175B128404EBED856D8F3F0088E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1">
    <w:name w:val="4EAD2A1BB25D47BB97A9E314F5AF75E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">
    <w:name w:val="192E09031C0E466AB970C64EE19DABE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">
    <w:name w:val="1008B0FD043D4EF7AE95C12F93FE6AE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0">
    <w:name w:val="BFACFE98ECD84954AB2DC83021896105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">
    <w:name w:val="35075DB6CDAD4540BDCBC8CA3A193715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">
    <w:name w:val="FB6E2A34A8FD4DC98D4A836D743F4CB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6">
    <w:name w:val="B2BCD5AFC5814BF39B475F6D206D0390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3">
    <w:name w:val="C362E6F562684B0DA30512C4870C933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5">
    <w:name w:val="7AD6647D014C44FCB39387269C6E0806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4">
    <w:name w:val="E7B6DBC4F66F4EC9ACED590494DFE01F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3">
    <w:name w:val="CA59E9AFEA0941FD80690F643E2CE4C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9">
    <w:name w:val="27DD50ABA88141C9A92FE0E28A113494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9">
    <w:name w:val="D20D9E9B87204B29A1B5A7B64BF2F6FD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9">
    <w:name w:val="AEBE9146F75245A09514E645647E1D2A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8">
    <w:name w:val="BD94EC2283254D76B06677327EF12364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8">
    <w:name w:val="861C4D4CFCBF4ED48CAD0C663F621EE9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8">
    <w:name w:val="0A840A00055040A28686DDDF56347E8B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1">
    <w:name w:val="789F3D83B63F4DF6B806DACD1EBE03B0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1">
    <w:name w:val="26DB769A32A14A8EB24C0CC05EE1F613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1">
    <w:name w:val="F04D23EF458F470B9B38FF5E797C596B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1">
    <w:name w:val="56DB28F840044BE5B26ACC9225D06543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1">
    <w:name w:val="29993175B128404EBED856D8F3F0088E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2">
    <w:name w:val="4EAD2A1BB25D47BB97A9E314F5AF75E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1">
    <w:name w:val="192E09031C0E466AB970C64EE19DABE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1">
    <w:name w:val="1008B0FD043D4EF7AE95C12F93FE6AE8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9B9E9F918C045E9AF308F294423FF29">
    <w:name w:val="69B9E9F918C045E9AF308F294423FF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1">
    <w:name w:val="BFACFE98ECD84954AB2DC83021896105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">
    <w:name w:val="35075DB6CDAD4540BDCBC8CA3A193715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">
    <w:name w:val="FB6E2A34A8FD4DC98D4A836D743F4CB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7">
    <w:name w:val="B2BCD5AFC5814BF39B475F6D206D0390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4">
    <w:name w:val="C362E6F562684B0DA30512C4870C933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6">
    <w:name w:val="7AD6647D014C44FCB39387269C6E0806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5">
    <w:name w:val="E7B6DBC4F66F4EC9ACED590494DFE01F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4">
    <w:name w:val="CA59E9AFEA0941FD80690F643E2CE4C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0">
    <w:name w:val="27DD50ABA88141C9A92FE0E28A113494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0">
    <w:name w:val="D20D9E9B87204B29A1B5A7B64BF2F6FD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0">
    <w:name w:val="AEBE9146F75245A09514E645647E1D2A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9">
    <w:name w:val="BD94EC2283254D76B06677327EF12364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9">
    <w:name w:val="861C4D4CFCBF4ED48CAD0C663F621EE9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9">
    <w:name w:val="0A840A00055040A28686DDDF56347E8B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2">
    <w:name w:val="789F3D83B63F4DF6B806DACD1EBE03B0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2">
    <w:name w:val="26DB769A32A14A8EB24C0CC05EE1F613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2">
    <w:name w:val="F04D23EF458F470B9B38FF5E797C596B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2">
    <w:name w:val="56DB28F840044BE5B26ACC9225D06543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2">
    <w:name w:val="29993175B128404EBED856D8F3F0088E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3">
    <w:name w:val="4EAD2A1BB25D47BB97A9E314F5AF75E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2">
    <w:name w:val="192E09031C0E466AB970C64EE19DABE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2">
    <w:name w:val="1008B0FD043D4EF7AE95C12F93FE6AE8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2">
    <w:name w:val="BFACFE98ECD84954AB2DC83021896105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">
    <w:name w:val="35075DB6CDAD4540BDCBC8CA3A193715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5">
    <w:name w:val="FB6E2A34A8FD4DC98D4A836D743F4CB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8">
    <w:name w:val="B2BCD5AFC5814BF39B475F6D206D0390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5">
    <w:name w:val="C362E6F562684B0DA30512C4870C933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7">
    <w:name w:val="7AD6647D014C44FCB39387269C6E0806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6">
    <w:name w:val="E7B6DBC4F66F4EC9ACED590494DFE01F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5">
    <w:name w:val="CA59E9AFEA0941FD80690F643E2CE4C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1">
    <w:name w:val="27DD50ABA88141C9A92FE0E28A113494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1">
    <w:name w:val="D20D9E9B87204B29A1B5A7B64BF2F6FD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1">
    <w:name w:val="AEBE9146F75245A09514E645647E1D2A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0">
    <w:name w:val="BD94EC2283254D76B06677327EF12364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0">
    <w:name w:val="861C4D4CFCBF4ED48CAD0C663F621EE9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0">
    <w:name w:val="0A840A00055040A28686DDDF56347E8B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3">
    <w:name w:val="789F3D83B63F4DF6B806DACD1EBE03B0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3">
    <w:name w:val="26DB769A32A14A8EB24C0CC05EE1F613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3">
    <w:name w:val="F04D23EF458F470B9B38FF5E797C596B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3">
    <w:name w:val="56DB28F840044BE5B26ACC9225D06543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3">
    <w:name w:val="29993175B128404EBED856D8F3F0088E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4">
    <w:name w:val="4EAD2A1BB25D47BB97A9E314F5AF75E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3">
    <w:name w:val="192E09031C0E466AB970C64EE19DABE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3">
    <w:name w:val="1008B0FD043D4EF7AE95C12F93FE6AE8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3">
    <w:name w:val="BFACFE98ECD84954AB2DC83021896105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">
    <w:name w:val="35075DB6CDAD4540BDCBC8CA3A193715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6">
    <w:name w:val="FB6E2A34A8FD4DC98D4A836D743F4CB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19">
    <w:name w:val="B2BCD5AFC5814BF39B475F6D206D0390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6">
    <w:name w:val="C362E6F562684B0DA30512C4870C933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8">
    <w:name w:val="7AD6647D014C44FCB39387269C6E0806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7">
    <w:name w:val="E7B6DBC4F66F4EC9ACED590494DFE01F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6">
    <w:name w:val="CA59E9AFEA0941FD80690F643E2CE4C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2">
    <w:name w:val="27DD50ABA88141C9A92FE0E28A113494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2">
    <w:name w:val="D20D9E9B87204B29A1B5A7B64BF2F6FD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2">
    <w:name w:val="AEBE9146F75245A09514E645647E1D2A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1">
    <w:name w:val="BD94EC2283254D76B06677327EF12364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1">
    <w:name w:val="861C4D4CFCBF4ED48CAD0C663F621EE9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1">
    <w:name w:val="0A840A00055040A28686DDDF56347E8B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9F3D83B63F4DF6B806DACD1EBE03B014">
    <w:name w:val="789F3D83B63F4DF6B806DACD1EBE03B0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6DB769A32A14A8EB24C0CC05EE1F61314">
    <w:name w:val="26DB769A32A14A8EB24C0CC05EE1F613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F04D23EF458F470B9B38FF5E797C596B14">
    <w:name w:val="F04D23EF458F470B9B38FF5E797C596B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6DB28F840044BE5B26ACC9225D0654314">
    <w:name w:val="56DB28F840044BE5B26ACC9225D06543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993175B128404EBED856D8F3F0088E14">
    <w:name w:val="29993175B128404EBED856D8F3F0088E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EAD2A1BB25D47BB97A9E314F5AF75E15">
    <w:name w:val="4EAD2A1BB25D47BB97A9E314F5AF75E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92E09031C0E466AB970C64EE19DABE24">
    <w:name w:val="192E09031C0E466AB970C64EE19DABE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08B0FD043D4EF7AE95C12F93FE6AE84">
    <w:name w:val="1008B0FD043D4EF7AE95C12F93FE6AE8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FACFE98ECD84954AB2DC8302189610514">
    <w:name w:val="BFACFE98ECD84954AB2DC83021896105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">
    <w:name w:val="35075DB6CDAD4540BDCBC8CA3A193715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7">
    <w:name w:val="FB6E2A34A8FD4DC98D4A836D743F4CB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0">
    <w:name w:val="B2BCD5AFC5814BF39B475F6D206D0390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7">
    <w:name w:val="C362E6F562684B0DA30512C4870C933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9">
    <w:name w:val="7AD6647D014C44FCB39387269C6E0806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8">
    <w:name w:val="E7B6DBC4F66F4EC9ACED590494DFE01F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7">
    <w:name w:val="CA59E9AFEA0941FD80690F643E2CE4C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3">
    <w:name w:val="27DD50ABA88141C9A92FE0E28A113494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3">
    <w:name w:val="D20D9E9B87204B29A1B5A7B64BF2F6FD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3">
    <w:name w:val="AEBE9146F75245A09514E645647E1D2A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2">
    <w:name w:val="BD94EC2283254D76B06677327EF12364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2">
    <w:name w:val="861C4D4CFCBF4ED48CAD0C663F621EE9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2">
    <w:name w:val="0A840A00055040A28686DDDF56347E8B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">
    <w:name w:val="A7520DBA485240ACAE5CE949DC854863"/>
    <w:rsid w:val="0017587F"/>
  </w:style>
  <w:style w:type="paragraph" w:customStyle="1" w:styleId="5206C88FBAF6406793439F2DBDF9C825">
    <w:name w:val="5206C88FBAF6406793439F2DBDF9C825"/>
    <w:rsid w:val="0017587F"/>
  </w:style>
  <w:style w:type="paragraph" w:customStyle="1" w:styleId="A24F27C7881D4AF78CD2109D7EA66AD3">
    <w:name w:val="A24F27C7881D4AF78CD2109D7EA66AD3"/>
    <w:rsid w:val="0017587F"/>
  </w:style>
  <w:style w:type="paragraph" w:customStyle="1" w:styleId="DFAEF07179C742C49988FC2A54E4A591">
    <w:name w:val="DFAEF07179C742C49988FC2A54E4A591"/>
    <w:rsid w:val="0017587F"/>
  </w:style>
  <w:style w:type="paragraph" w:customStyle="1" w:styleId="7229A81EFD9047A6A0799DBA07A92FC5">
    <w:name w:val="7229A81EFD9047A6A0799DBA07A92FC5"/>
    <w:rsid w:val="0017587F"/>
  </w:style>
  <w:style w:type="paragraph" w:customStyle="1" w:styleId="D02E226360BE4405A2D1E0B78079B103">
    <w:name w:val="D02E226360BE4405A2D1E0B78079B103"/>
    <w:rsid w:val="0017587F"/>
  </w:style>
  <w:style w:type="paragraph" w:customStyle="1" w:styleId="6D22FBA56A6C46CFB7617923F695BF6D">
    <w:name w:val="6D22FBA56A6C46CFB7617923F695BF6D"/>
    <w:rsid w:val="0017587F"/>
  </w:style>
  <w:style w:type="paragraph" w:customStyle="1" w:styleId="FB3D911E5EE04F8DB7D172EF807F167B">
    <w:name w:val="FB3D911E5EE04F8DB7D172EF807F167B"/>
    <w:rsid w:val="0017587F"/>
  </w:style>
  <w:style w:type="paragraph" w:customStyle="1" w:styleId="A2067B2F19CD4D73ADD6CC94A5D9754C">
    <w:name w:val="A2067B2F19CD4D73ADD6CC94A5D9754C"/>
    <w:rsid w:val="0017587F"/>
  </w:style>
  <w:style w:type="paragraph" w:customStyle="1" w:styleId="A7520DBA485240ACAE5CE949DC8548631">
    <w:name w:val="A7520DBA485240ACAE5CE949DC854863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">
    <w:name w:val="5206C88FBAF6406793439F2DBDF9C825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">
    <w:name w:val="A24F27C7881D4AF78CD2109D7EA66AD3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FAEF07179C742C49988FC2A54E4A5911">
    <w:name w:val="DFAEF07179C742C49988FC2A54E4A59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9A81EFD9047A6A0799DBA07A92FC51">
    <w:name w:val="7229A81EFD9047A6A0799DBA07A92FC5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2E226360BE4405A2D1E0B78079B1031">
    <w:name w:val="D02E226360BE4405A2D1E0B78079B10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D22FBA56A6C46CFB7617923F695BF6D1">
    <w:name w:val="6D22FBA56A6C46CFB7617923F695BF6D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3D911E5EE04F8DB7D172EF807F167B1">
    <w:name w:val="FB3D911E5EE04F8DB7D172EF807F167B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067B2F19CD4D73ADD6CC94A5D9754C1">
    <w:name w:val="A2067B2F19CD4D73ADD6CC94A5D9754C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6">
    <w:name w:val="35075DB6CDAD4540BDCBC8CA3A193715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8">
    <w:name w:val="FB6E2A34A8FD4DC98D4A836D743F4CB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1">
    <w:name w:val="B2BCD5AFC5814BF39B475F6D206D0390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8">
    <w:name w:val="C362E6F562684B0DA30512C4870C933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0">
    <w:name w:val="7AD6647D014C44FCB39387269C6E0806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9">
    <w:name w:val="E7B6DBC4F66F4EC9ACED590494DFE01F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8">
    <w:name w:val="CA59E9AFEA0941FD80690F643E2CE4C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4">
    <w:name w:val="27DD50ABA88141C9A92FE0E28A113494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4">
    <w:name w:val="D20D9E9B87204B29A1B5A7B64BF2F6FD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4">
    <w:name w:val="AEBE9146F75245A09514E645647E1D2A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3">
    <w:name w:val="BD94EC2283254D76B06677327EF12364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3">
    <w:name w:val="861C4D4CFCBF4ED48CAD0C663F621EE9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3">
    <w:name w:val="0A840A00055040A28686DDDF56347E8B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">
    <w:name w:val="A7520DBA485240ACAE5CE949DC854863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">
    <w:name w:val="5206C88FBAF6406793439F2DBDF9C825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">
    <w:name w:val="A24F27C7881D4AF78CD2109D7EA66AD3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FAEF07179C742C49988FC2A54E4A5912">
    <w:name w:val="DFAEF07179C742C49988FC2A54E4A59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9A81EFD9047A6A0799DBA07A92FC52">
    <w:name w:val="7229A81EFD9047A6A0799DBA07A92FC5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2E226360BE4405A2D1E0B78079B1032">
    <w:name w:val="D02E226360BE4405A2D1E0B78079B10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D22FBA56A6C46CFB7617923F695BF6D2">
    <w:name w:val="6D22FBA56A6C46CFB7617923F695BF6D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3D911E5EE04F8DB7D172EF807F167B2">
    <w:name w:val="FB3D911E5EE04F8DB7D172EF807F167B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067B2F19CD4D73ADD6CC94A5D9754C2">
    <w:name w:val="A2067B2F19CD4D73ADD6CC94A5D9754C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7">
    <w:name w:val="35075DB6CDAD4540BDCBC8CA3A193715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9">
    <w:name w:val="FB6E2A34A8FD4DC98D4A836D743F4CB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2">
    <w:name w:val="B2BCD5AFC5814BF39B475F6D206D0390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9">
    <w:name w:val="C362E6F562684B0DA30512C4870C933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1">
    <w:name w:val="7AD6647D014C44FCB39387269C6E0806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0">
    <w:name w:val="E7B6DBC4F66F4EC9ACED590494DFE01F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9">
    <w:name w:val="CA59E9AFEA0941FD80690F643E2CE4C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5">
    <w:name w:val="27DD50ABA88141C9A92FE0E28A113494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5">
    <w:name w:val="D20D9E9B87204B29A1B5A7B64BF2F6FD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5">
    <w:name w:val="AEBE9146F75245A09514E645647E1D2A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4">
    <w:name w:val="BD94EC2283254D76B06677327EF12364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4">
    <w:name w:val="861C4D4CFCBF4ED48CAD0C663F621EE9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4">
    <w:name w:val="0A840A00055040A28686DDDF56347E8B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">
    <w:name w:val="A7520DBA485240ACAE5CE949DC854863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3">
    <w:name w:val="5206C88FBAF6406793439F2DBDF9C825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">
    <w:name w:val="A24F27C7881D4AF78CD2109D7EA66AD3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FAEF07179C742C49988FC2A54E4A5913">
    <w:name w:val="DFAEF07179C742C49988FC2A54E4A59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9A81EFD9047A6A0799DBA07A92FC53">
    <w:name w:val="7229A81EFD9047A6A0799DBA07A92FC5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2E226360BE4405A2D1E0B78079B1033">
    <w:name w:val="D02E226360BE4405A2D1E0B78079B10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D22FBA56A6C46CFB7617923F695BF6D3">
    <w:name w:val="6D22FBA56A6C46CFB7617923F695BF6D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3D911E5EE04F8DB7D172EF807F167B3">
    <w:name w:val="FB3D911E5EE04F8DB7D172EF807F167B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067B2F19CD4D73ADD6CC94A5D9754C3">
    <w:name w:val="A2067B2F19CD4D73ADD6CC94A5D9754C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8">
    <w:name w:val="35075DB6CDAD4540BDCBC8CA3A193715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0">
    <w:name w:val="FB6E2A34A8FD4DC98D4A836D743F4CB1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3">
    <w:name w:val="B2BCD5AFC5814BF39B475F6D206D0390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0">
    <w:name w:val="C362E6F562684B0DA30512C4870C9331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2">
    <w:name w:val="7AD6647D014C44FCB39387269C6E0806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1">
    <w:name w:val="E7B6DBC4F66F4EC9ACED590494DFE01F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0">
    <w:name w:val="CA59E9AFEA0941FD80690F643E2CE4C2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6">
    <w:name w:val="27DD50ABA88141C9A92FE0E28A113494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6">
    <w:name w:val="D20D9E9B87204B29A1B5A7B64BF2F6FD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6">
    <w:name w:val="AEBE9146F75245A09514E645647E1D2A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5">
    <w:name w:val="BD94EC2283254D76B06677327EF12364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5">
    <w:name w:val="861C4D4CFCBF4ED48CAD0C663F621EE9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5">
    <w:name w:val="0A840A00055040A28686DDDF56347E8B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4">
    <w:name w:val="A7520DBA485240ACAE5CE949DC854863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4">
    <w:name w:val="5206C88FBAF6406793439F2DBDF9C825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4">
    <w:name w:val="A24F27C7881D4AF78CD2109D7EA66AD3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FAEF07179C742C49988FC2A54E4A5914">
    <w:name w:val="DFAEF07179C742C49988FC2A54E4A59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9A81EFD9047A6A0799DBA07A92FC54">
    <w:name w:val="7229A81EFD9047A6A0799DBA07A92FC5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2E226360BE4405A2D1E0B78079B1034">
    <w:name w:val="D02E226360BE4405A2D1E0B78079B10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3D911E5EE04F8DB7D172EF807F167B4">
    <w:name w:val="FB3D911E5EE04F8DB7D172EF807F167B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067B2F19CD4D73ADD6CC94A5D9754C4">
    <w:name w:val="A2067B2F19CD4D73ADD6CC94A5D9754C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9">
    <w:name w:val="35075DB6CDAD4540BDCBC8CA3A193715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1">
    <w:name w:val="FB6E2A34A8FD4DC98D4A836D743F4CB1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4">
    <w:name w:val="B2BCD5AFC5814BF39B475F6D206D0390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1">
    <w:name w:val="C362E6F562684B0DA30512C4870C9331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3">
    <w:name w:val="7AD6647D014C44FCB39387269C6E0806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2">
    <w:name w:val="E7B6DBC4F66F4EC9ACED590494DFE01F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1">
    <w:name w:val="CA59E9AFEA0941FD80690F643E2CE4C2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7">
    <w:name w:val="27DD50ABA88141C9A92FE0E28A113494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7">
    <w:name w:val="D20D9E9B87204B29A1B5A7B64BF2F6FD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7">
    <w:name w:val="AEBE9146F75245A09514E645647E1D2A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6">
    <w:name w:val="BD94EC2283254D76B06677327EF12364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6">
    <w:name w:val="861C4D4CFCBF4ED48CAD0C663F621EE9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6">
    <w:name w:val="0A840A00055040A28686DDDF56347E8B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A0F409AEE574F51885713989BA72F53">
    <w:name w:val="4A0F409AEE574F51885713989BA72F53"/>
    <w:rsid w:val="0017587F"/>
  </w:style>
  <w:style w:type="paragraph" w:customStyle="1" w:styleId="935DE29A2AAF46EDA8659B079B7B471F">
    <w:name w:val="935DE29A2AAF46EDA8659B079B7B471F"/>
    <w:rsid w:val="0017587F"/>
  </w:style>
  <w:style w:type="paragraph" w:customStyle="1" w:styleId="93ED395211994996BEF856B1CF2D223A">
    <w:name w:val="93ED395211994996BEF856B1CF2D223A"/>
    <w:rsid w:val="0017587F"/>
  </w:style>
  <w:style w:type="paragraph" w:customStyle="1" w:styleId="3001070F4D2348C49D21CFA06D0C7EA8">
    <w:name w:val="3001070F4D2348C49D21CFA06D0C7EA8"/>
    <w:rsid w:val="0017587F"/>
  </w:style>
  <w:style w:type="paragraph" w:customStyle="1" w:styleId="E7702FFCDFBA4EC3A82635B94E0CD26B">
    <w:name w:val="E7702FFCDFBA4EC3A82635B94E0CD26B"/>
    <w:rsid w:val="0017587F"/>
  </w:style>
  <w:style w:type="paragraph" w:customStyle="1" w:styleId="C8340E9DC033432989DA638C0087188A">
    <w:name w:val="C8340E9DC033432989DA638C0087188A"/>
    <w:rsid w:val="0017587F"/>
  </w:style>
  <w:style w:type="paragraph" w:customStyle="1" w:styleId="A7520DBA485240ACAE5CE949DC8548635">
    <w:name w:val="A7520DBA485240ACAE5CE949DC854863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5">
    <w:name w:val="5206C88FBAF6406793439F2DBDF9C825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5">
    <w:name w:val="A24F27C7881D4AF78CD2109D7EA66AD3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">
    <w:name w:val="4A0F409AEE574F51885713989BA72F5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">
    <w:name w:val="935DE29A2AAF46EDA8659B079B7B471F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">
    <w:name w:val="93ED395211994996BEF856B1CF2D223A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">
    <w:name w:val="3001070F4D2348C49D21CFA06D0C7EA8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">
    <w:name w:val="E7702FFCDFBA4EC3A82635B94E0CD26B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">
    <w:name w:val="C8340E9DC033432989DA638C0087188A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0">
    <w:name w:val="35075DB6CDAD4540BDCBC8CA3A193715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2">
    <w:name w:val="FB6E2A34A8FD4DC98D4A836D743F4CB1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5">
    <w:name w:val="B2BCD5AFC5814BF39B475F6D206D0390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2">
    <w:name w:val="C362E6F562684B0DA30512C4870C9331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4">
    <w:name w:val="7AD6647D014C44FCB39387269C6E0806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3">
    <w:name w:val="E7B6DBC4F66F4EC9ACED590494DFE01F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2">
    <w:name w:val="CA59E9AFEA0941FD80690F643E2CE4C2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8">
    <w:name w:val="27DD50ABA88141C9A92FE0E28A113494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8">
    <w:name w:val="D20D9E9B87204B29A1B5A7B64BF2F6FD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8">
    <w:name w:val="AEBE9146F75245A09514E645647E1D2A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7">
    <w:name w:val="BD94EC2283254D76B06677327EF12364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7">
    <w:name w:val="861C4D4CFCBF4ED48CAD0C663F621EE9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7">
    <w:name w:val="0A840A00055040A28686DDDF56347E8B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6">
    <w:name w:val="A7520DBA485240ACAE5CE949DC854863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6">
    <w:name w:val="5206C88FBAF6406793439F2DBDF9C825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6">
    <w:name w:val="A24F27C7881D4AF78CD2109D7EA66AD3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">
    <w:name w:val="4A0F409AEE574F51885713989BA72F5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">
    <w:name w:val="935DE29A2AAF46EDA8659B079B7B471F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">
    <w:name w:val="93ED395211994996BEF856B1CF2D223A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">
    <w:name w:val="3001070F4D2348C49D21CFA06D0C7EA8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2">
    <w:name w:val="E7702FFCDFBA4EC3A82635B94E0CD26B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2">
    <w:name w:val="C8340E9DC033432989DA638C0087188A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1">
    <w:name w:val="35075DB6CDAD4540BDCBC8CA3A193715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3">
    <w:name w:val="FB6E2A34A8FD4DC98D4A836D743F4CB1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6">
    <w:name w:val="B2BCD5AFC5814BF39B475F6D206D0390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3">
    <w:name w:val="C362E6F562684B0DA30512C4870C9331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5">
    <w:name w:val="7AD6647D014C44FCB39387269C6E0806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4">
    <w:name w:val="E7B6DBC4F66F4EC9ACED590494DFE01F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3">
    <w:name w:val="CA59E9AFEA0941FD80690F643E2CE4C2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19">
    <w:name w:val="27DD50ABA88141C9A92FE0E28A113494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19">
    <w:name w:val="D20D9E9B87204B29A1B5A7B64BF2F6FD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19">
    <w:name w:val="AEBE9146F75245A09514E645647E1D2A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8">
    <w:name w:val="BD94EC2283254D76B06677327EF12364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8">
    <w:name w:val="861C4D4CFCBF4ED48CAD0C663F621EE9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8">
    <w:name w:val="0A840A00055040A28686DDDF56347E8B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7">
    <w:name w:val="A7520DBA485240ACAE5CE949DC854863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7">
    <w:name w:val="5206C88FBAF6406793439F2DBDF9C825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7">
    <w:name w:val="A24F27C7881D4AF78CD2109D7EA66AD37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3">
    <w:name w:val="4A0F409AEE574F51885713989BA72F5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">
    <w:name w:val="935DE29A2AAF46EDA8659B079B7B471F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">
    <w:name w:val="93ED395211994996BEF856B1CF2D223A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">
    <w:name w:val="3001070F4D2348C49D21CFA06D0C7EA8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3">
    <w:name w:val="E7702FFCDFBA4EC3A82635B94E0CD26B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3">
    <w:name w:val="C8340E9DC033432989DA638C0087188A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2">
    <w:name w:val="35075DB6CDAD4540BDCBC8CA3A193715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4">
    <w:name w:val="FB6E2A34A8FD4DC98D4A836D743F4CB1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7">
    <w:name w:val="B2BCD5AFC5814BF39B475F6D206D0390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4">
    <w:name w:val="C362E6F562684B0DA30512C4870C9331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6">
    <w:name w:val="7AD6647D014C44FCB39387269C6E0806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5">
    <w:name w:val="E7B6DBC4F66F4EC9ACED590494DFE01F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4">
    <w:name w:val="CA59E9AFEA0941FD80690F643E2CE4C2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0">
    <w:name w:val="27DD50ABA88141C9A92FE0E28A113494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0">
    <w:name w:val="D20D9E9B87204B29A1B5A7B64BF2F6FD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0">
    <w:name w:val="AEBE9146F75245A09514E645647E1D2A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19">
    <w:name w:val="BD94EC2283254D76B06677327EF12364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19">
    <w:name w:val="861C4D4CFCBF4ED48CAD0C663F621EE9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19">
    <w:name w:val="0A840A00055040A28686DDDF56347E8B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8">
    <w:name w:val="A7520DBA485240ACAE5CE949DC854863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8">
    <w:name w:val="5206C88FBAF6406793439F2DBDF9C825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8">
    <w:name w:val="A24F27C7881D4AF78CD2109D7EA66AD38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4">
    <w:name w:val="4A0F409AEE574F51885713989BA72F5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">
    <w:name w:val="935DE29A2AAF46EDA8659B079B7B471F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">
    <w:name w:val="93ED395211994996BEF856B1CF2D223A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">
    <w:name w:val="3001070F4D2348C49D21CFA06D0C7EA8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4">
    <w:name w:val="E7702FFCDFBA4EC3A82635B94E0CD26B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4">
    <w:name w:val="C8340E9DC033432989DA638C0087188A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3">
    <w:name w:val="35075DB6CDAD4540BDCBC8CA3A1937151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5">
    <w:name w:val="FB6E2A34A8FD4DC98D4A836D743F4CB1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8">
    <w:name w:val="B2BCD5AFC5814BF39B475F6D206D0390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5">
    <w:name w:val="C362E6F562684B0DA30512C4870C9331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7">
    <w:name w:val="7AD6647D014C44FCB39387269C6E0806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6">
    <w:name w:val="E7B6DBC4F66F4EC9ACED590494DFE01F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5">
    <w:name w:val="CA59E9AFEA0941FD80690F643E2CE4C2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1">
    <w:name w:val="27DD50ABA88141C9A92FE0E28A113494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1">
    <w:name w:val="D20D9E9B87204B29A1B5A7B64BF2F6FD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1">
    <w:name w:val="AEBE9146F75245A09514E645647E1D2A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0">
    <w:name w:val="BD94EC2283254D76B06677327EF12364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0">
    <w:name w:val="861C4D4CFCBF4ED48CAD0C663F621EE9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0">
    <w:name w:val="0A840A00055040A28686DDDF56347E8B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9">
    <w:name w:val="A7520DBA485240ACAE5CE949DC854863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9">
    <w:name w:val="5206C88FBAF6406793439F2DBDF9C825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9">
    <w:name w:val="A24F27C7881D4AF78CD2109D7EA66AD39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5">
    <w:name w:val="4A0F409AEE574F51885713989BA72F53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">
    <w:name w:val="935DE29A2AAF46EDA8659B079B7B471F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">
    <w:name w:val="93ED395211994996BEF856B1CF2D223A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">
    <w:name w:val="3001070F4D2348C49D21CFA06D0C7EA8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5">
    <w:name w:val="E7702FFCDFBA4EC3A82635B94E0CD26B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5">
    <w:name w:val="C8340E9DC033432989DA638C0087188A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4">
    <w:name w:val="35075DB6CDAD4540BDCBC8CA3A1937151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6">
    <w:name w:val="FB6E2A34A8FD4DC98D4A836D743F4CB1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29">
    <w:name w:val="B2BCD5AFC5814BF39B475F6D206D0390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6">
    <w:name w:val="C362E6F562684B0DA30512C4870C9331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8">
    <w:name w:val="7AD6647D014C44FCB39387269C6E0806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7">
    <w:name w:val="E7B6DBC4F66F4EC9ACED590494DFE01F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6">
    <w:name w:val="CA59E9AFEA0941FD80690F643E2CE4C2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2">
    <w:name w:val="27DD50ABA88141C9A92FE0E28A113494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2">
    <w:name w:val="D20D9E9B87204B29A1B5A7B64BF2F6FD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2">
    <w:name w:val="AEBE9146F75245A09514E645647E1D2A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1">
    <w:name w:val="BD94EC2283254D76B06677327EF12364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1">
    <w:name w:val="861C4D4CFCBF4ED48CAD0C663F621EE9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1">
    <w:name w:val="0A840A00055040A28686DDDF56347E8B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0">
    <w:name w:val="A7520DBA485240ACAE5CE949DC854863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0">
    <w:name w:val="5206C88FBAF6406793439F2DBDF9C825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0">
    <w:name w:val="A24F27C7881D4AF78CD2109D7EA66AD310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6">
    <w:name w:val="4A0F409AEE574F51885713989BA72F53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6">
    <w:name w:val="935DE29A2AAF46EDA8659B079B7B471F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6">
    <w:name w:val="93ED395211994996BEF856B1CF2D223A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6">
    <w:name w:val="3001070F4D2348C49D21CFA06D0C7EA8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6">
    <w:name w:val="E7702FFCDFBA4EC3A82635B94E0CD26B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6">
    <w:name w:val="C8340E9DC033432989DA638C0087188A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5">
    <w:name w:val="35075DB6CDAD4540BDCBC8CA3A1937151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7">
    <w:name w:val="FB6E2A34A8FD4DC98D4A836D743F4CB1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0">
    <w:name w:val="B2BCD5AFC5814BF39B475F6D206D03903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7">
    <w:name w:val="C362E6F562684B0DA30512C4870C9331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19">
    <w:name w:val="7AD6647D014C44FCB39387269C6E0806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8">
    <w:name w:val="E7B6DBC4F66F4EC9ACED590494DFE01F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7">
    <w:name w:val="CA59E9AFEA0941FD80690F643E2CE4C2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3">
    <w:name w:val="27DD50ABA88141C9A92FE0E28A113494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3">
    <w:name w:val="D20D9E9B87204B29A1B5A7B64BF2F6FD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3">
    <w:name w:val="AEBE9146F75245A09514E645647E1D2A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2">
    <w:name w:val="BD94EC2283254D76B06677327EF12364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2">
    <w:name w:val="861C4D4CFCBF4ED48CAD0C663F621EE9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2">
    <w:name w:val="0A840A00055040A28686DDDF56347E8B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1">
    <w:name w:val="A7520DBA485240ACAE5CE949DC854863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1">
    <w:name w:val="5206C88FBAF6406793439F2DBDF9C825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1">
    <w:name w:val="A24F27C7881D4AF78CD2109D7EA66AD311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7">
    <w:name w:val="4A0F409AEE574F51885713989BA72F53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7">
    <w:name w:val="935DE29A2AAF46EDA8659B079B7B471F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7">
    <w:name w:val="93ED395211994996BEF856B1CF2D223A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7">
    <w:name w:val="3001070F4D2348C49D21CFA06D0C7EA8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7">
    <w:name w:val="E7702FFCDFBA4EC3A82635B94E0CD26B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7">
    <w:name w:val="C8340E9DC033432989DA638C0087188A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6">
    <w:name w:val="35075DB6CDAD4540BDCBC8CA3A1937151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8">
    <w:name w:val="FB6E2A34A8FD4DC98D4A836D743F4CB1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1">
    <w:name w:val="B2BCD5AFC5814BF39B475F6D206D0390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8">
    <w:name w:val="C362E6F562684B0DA30512C4870C9331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0">
    <w:name w:val="7AD6647D014C44FCB39387269C6E0806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19">
    <w:name w:val="E7B6DBC4F66F4EC9ACED590494DFE01F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8">
    <w:name w:val="CA59E9AFEA0941FD80690F643E2CE4C2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4">
    <w:name w:val="27DD50ABA88141C9A92FE0E28A113494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4">
    <w:name w:val="D20D9E9B87204B29A1B5A7B64BF2F6FD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4">
    <w:name w:val="AEBE9146F75245A09514E645647E1D2A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3">
    <w:name w:val="BD94EC2283254D76B06677327EF12364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3">
    <w:name w:val="861C4D4CFCBF4ED48CAD0C663F621EE9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3">
    <w:name w:val="0A840A00055040A28686DDDF56347E8B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2">
    <w:name w:val="A7520DBA485240ACAE5CE949DC854863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2">
    <w:name w:val="5206C88FBAF6406793439F2DBDF9C825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2">
    <w:name w:val="A24F27C7881D4AF78CD2109D7EA66AD312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8">
    <w:name w:val="4A0F409AEE574F51885713989BA72F53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8">
    <w:name w:val="935DE29A2AAF46EDA8659B079B7B471F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8">
    <w:name w:val="93ED395211994996BEF856B1CF2D223A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8">
    <w:name w:val="3001070F4D2348C49D21CFA06D0C7EA8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8">
    <w:name w:val="E7702FFCDFBA4EC3A82635B94E0CD26B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8">
    <w:name w:val="C8340E9DC033432989DA638C0087188A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7">
    <w:name w:val="35075DB6CDAD4540BDCBC8CA3A1937151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19">
    <w:name w:val="FB6E2A34A8FD4DC98D4A836D743F4CB1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2">
    <w:name w:val="B2BCD5AFC5814BF39B475F6D206D0390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19">
    <w:name w:val="C362E6F562684B0DA30512C4870C9331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1">
    <w:name w:val="7AD6647D014C44FCB39387269C6E0806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0">
    <w:name w:val="E7B6DBC4F66F4EC9ACED590494DFE01F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19">
    <w:name w:val="CA59E9AFEA0941FD80690F643E2CE4C2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5">
    <w:name w:val="27DD50ABA88141C9A92FE0E28A113494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5">
    <w:name w:val="D20D9E9B87204B29A1B5A7B64BF2F6FD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5">
    <w:name w:val="AEBE9146F75245A09514E645647E1D2A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4">
    <w:name w:val="BD94EC2283254D76B06677327EF12364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4">
    <w:name w:val="861C4D4CFCBF4ED48CAD0C663F621EE9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4">
    <w:name w:val="0A840A00055040A28686DDDF56347E8B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">
    <w:name w:val="9DF41771029B46779BA195147B0EDCA3"/>
    <w:rsid w:val="0017587F"/>
  </w:style>
  <w:style w:type="paragraph" w:customStyle="1" w:styleId="D68E846EF94742DFAAE3BD182D2390F3">
    <w:name w:val="D68E846EF94742DFAAE3BD182D2390F3"/>
    <w:rsid w:val="0017587F"/>
  </w:style>
  <w:style w:type="paragraph" w:customStyle="1" w:styleId="2D86F032D1934CAE81E7227962B19324">
    <w:name w:val="2D86F032D1934CAE81E7227962B19324"/>
    <w:rsid w:val="0017587F"/>
  </w:style>
  <w:style w:type="paragraph" w:customStyle="1" w:styleId="A7520DBA485240ACAE5CE949DC85486313">
    <w:name w:val="A7520DBA485240ACAE5CE949DC854863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3">
    <w:name w:val="5206C88FBAF6406793439F2DBDF9C825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3">
    <w:name w:val="A24F27C7881D4AF78CD2109D7EA66AD313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9">
    <w:name w:val="4A0F409AEE574F51885713989BA72F53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9">
    <w:name w:val="935DE29A2AAF46EDA8659B079B7B471F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9">
    <w:name w:val="93ED395211994996BEF856B1CF2D223A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9">
    <w:name w:val="3001070F4D2348C49D21CFA06D0C7EA8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9">
    <w:name w:val="E7702FFCDFBA4EC3A82635B94E0CD26B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9">
    <w:name w:val="C8340E9DC033432989DA638C0087188A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8">
    <w:name w:val="35075DB6CDAD4540BDCBC8CA3A1937151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0">
    <w:name w:val="FB6E2A34A8FD4DC98D4A836D743F4CB1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3">
    <w:name w:val="B2BCD5AFC5814BF39B475F6D206D0390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0">
    <w:name w:val="C362E6F562684B0DA30512C4870C9331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2">
    <w:name w:val="7AD6647D014C44FCB39387269C6E0806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1">
    <w:name w:val="E7B6DBC4F66F4EC9ACED590494DFE01F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0">
    <w:name w:val="CA59E9AFEA0941FD80690F643E2CE4C2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6">
    <w:name w:val="27DD50ABA88141C9A92FE0E28A113494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6">
    <w:name w:val="D20D9E9B87204B29A1B5A7B64BF2F6FD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6">
    <w:name w:val="AEBE9146F75245A09514E645647E1D2A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5">
    <w:name w:val="BD94EC2283254D76B06677327EF12364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5">
    <w:name w:val="861C4D4CFCBF4ED48CAD0C663F621EE9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5">
    <w:name w:val="0A840A00055040A28686DDDF56347E8B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1">
    <w:name w:val="9DF41771029B46779BA195147B0EDCA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8E846EF94742DFAAE3BD182D2390F31">
    <w:name w:val="D68E846EF94742DFAAE3BD182D2390F3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86F032D1934CAE81E7227962B193241">
    <w:name w:val="2D86F032D1934CAE81E7227962B19324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4">
    <w:name w:val="A7520DBA485240ACAE5CE949DC854863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4">
    <w:name w:val="5206C88FBAF6406793439F2DBDF9C825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4">
    <w:name w:val="A24F27C7881D4AF78CD2109D7EA66AD314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0">
    <w:name w:val="4A0F409AEE574F51885713989BA72F53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0">
    <w:name w:val="935DE29A2AAF46EDA8659B079B7B471F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0">
    <w:name w:val="93ED395211994996BEF856B1CF2D223A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0">
    <w:name w:val="3001070F4D2348C49D21CFA06D0C7EA8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0">
    <w:name w:val="E7702FFCDFBA4EC3A82635B94E0CD26B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0">
    <w:name w:val="C8340E9DC033432989DA638C0087188A1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19">
    <w:name w:val="35075DB6CDAD4540BDCBC8CA3A1937151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1">
    <w:name w:val="FB6E2A34A8FD4DC98D4A836D743F4CB1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4">
    <w:name w:val="B2BCD5AFC5814BF39B475F6D206D0390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1">
    <w:name w:val="C362E6F562684B0DA30512C4870C9331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3">
    <w:name w:val="7AD6647D014C44FCB39387269C6E0806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2">
    <w:name w:val="E7B6DBC4F66F4EC9ACED590494DFE01F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1">
    <w:name w:val="CA59E9AFEA0941FD80690F643E2CE4C2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7">
    <w:name w:val="27DD50ABA88141C9A92FE0E28A113494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7">
    <w:name w:val="D20D9E9B87204B29A1B5A7B64BF2F6FD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7">
    <w:name w:val="AEBE9146F75245A09514E645647E1D2A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6">
    <w:name w:val="BD94EC2283254D76B06677327EF12364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6">
    <w:name w:val="861C4D4CFCBF4ED48CAD0C663F621EE9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6">
    <w:name w:val="0A840A00055040A28686DDDF56347E8B2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2">
    <w:name w:val="9DF41771029B46779BA195147B0EDCA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8E846EF94742DFAAE3BD182D2390F32">
    <w:name w:val="D68E846EF94742DFAAE3BD182D2390F3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86F032D1934CAE81E7227962B193242">
    <w:name w:val="2D86F032D1934CAE81E7227962B19324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5">
    <w:name w:val="A7520DBA485240ACAE5CE949DC8548631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5">
    <w:name w:val="5206C88FBAF6406793439F2DBDF9C8251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5">
    <w:name w:val="A24F27C7881D4AF78CD2109D7EA66AD315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1">
    <w:name w:val="4A0F409AEE574F51885713989BA72F53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1">
    <w:name w:val="935DE29A2AAF46EDA8659B079B7B471F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1">
    <w:name w:val="93ED395211994996BEF856B1CF2D223A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1">
    <w:name w:val="3001070F4D2348C49D21CFA06D0C7EA8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1">
    <w:name w:val="E7702FFCDFBA4EC3A82635B94E0CD26B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1">
    <w:name w:val="C8340E9DC033432989DA638C0087188A1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0">
    <w:name w:val="35075DB6CDAD4540BDCBC8CA3A19371520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2">
    <w:name w:val="FB6E2A34A8FD4DC98D4A836D743F4CB1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5">
    <w:name w:val="B2BCD5AFC5814BF39B475F6D206D03903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2">
    <w:name w:val="C362E6F562684B0DA30512C4870C9331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4">
    <w:name w:val="7AD6647D014C44FCB39387269C6E0806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3">
    <w:name w:val="E7B6DBC4F66F4EC9ACED590494DFE01F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2">
    <w:name w:val="CA59E9AFEA0941FD80690F643E2CE4C22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8">
    <w:name w:val="27DD50ABA88141C9A92FE0E28A113494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8">
    <w:name w:val="D20D9E9B87204B29A1B5A7B64BF2F6FD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8">
    <w:name w:val="AEBE9146F75245A09514E645647E1D2A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7">
    <w:name w:val="BD94EC2283254D76B06677327EF12364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7">
    <w:name w:val="861C4D4CFCBF4ED48CAD0C663F621EE9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7">
    <w:name w:val="0A840A00055040A28686DDDF56347E8B27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3">
    <w:name w:val="9DF41771029B46779BA195147B0EDCA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8E846EF94742DFAAE3BD182D2390F33">
    <w:name w:val="D68E846EF94742DFAAE3BD182D2390F3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86F032D1934CAE81E7227962B193243">
    <w:name w:val="2D86F032D1934CAE81E7227962B19324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9F3107C83B4D668DD676AA40CE0B54">
    <w:name w:val="0F9F3107C83B4D668DD676AA40CE0B54"/>
    <w:rsid w:val="0017587F"/>
  </w:style>
  <w:style w:type="paragraph" w:customStyle="1" w:styleId="A7520DBA485240ACAE5CE949DC85486316">
    <w:name w:val="A7520DBA485240ACAE5CE949DC8548631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6">
    <w:name w:val="5206C88FBAF6406793439F2DBDF9C8251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6">
    <w:name w:val="A24F27C7881D4AF78CD2109D7EA66AD316"/>
    <w:rsid w:val="0017587F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2">
    <w:name w:val="4A0F409AEE574F51885713989BA72F53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2">
    <w:name w:val="935DE29A2AAF46EDA8659B079B7B471F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2">
    <w:name w:val="93ED395211994996BEF856B1CF2D223A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2">
    <w:name w:val="3001070F4D2348C49D21CFA06D0C7EA8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2">
    <w:name w:val="E7702FFCDFBA4EC3A82635B94E0CD26B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2">
    <w:name w:val="C8340E9DC033432989DA638C0087188A12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1">
    <w:name w:val="35075DB6CDAD4540BDCBC8CA3A1937152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3">
    <w:name w:val="FB6E2A34A8FD4DC98D4A836D743F4CB1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">
    <w:name w:val="8C1B18805E5E481BA1E428D97B73E38E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6">
    <w:name w:val="B2BCD5AFC5814BF39B475F6D206D039036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3">
    <w:name w:val="C362E6F562684B0DA30512C4870C9331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5">
    <w:name w:val="7AD6647D014C44FCB39387269C6E080625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4">
    <w:name w:val="E7B6DBC4F66F4EC9ACED590494DFE01F2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3">
    <w:name w:val="CA59E9AFEA0941FD80690F643E2CE4C223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7DD50ABA88141C9A92FE0E28A11349429">
    <w:name w:val="27DD50ABA88141C9A92FE0E28A113494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0D9E9B87204B29A1B5A7B64BF2F6FD29">
    <w:name w:val="D20D9E9B87204B29A1B5A7B64BF2F6FD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EBE9146F75245A09514E645647E1D2A29">
    <w:name w:val="AEBE9146F75245A09514E645647E1D2A29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D94EC2283254D76B06677327EF1236428">
    <w:name w:val="BD94EC2283254D76B06677327EF12364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61C4D4CFCBF4ED48CAD0C663F621EE928">
    <w:name w:val="861C4D4CFCBF4ED48CAD0C663F621EE9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A840A00055040A28686DDDF56347E8B28">
    <w:name w:val="0A840A00055040A28686DDDF56347E8B28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DF41771029B46779BA195147B0EDCA34">
    <w:name w:val="9DF41771029B46779BA195147B0EDCA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8E846EF94742DFAAE3BD182D2390F34">
    <w:name w:val="D68E846EF94742DFAAE3BD182D2390F3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86F032D1934CAE81E7227962B193244">
    <w:name w:val="2D86F032D1934CAE81E7227962B193244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9C4F8EE44B4CDF8DA07548566055E1">
    <w:name w:val="8D9C4F8EE44B4CDF8DA07548566055E1"/>
    <w:rsid w:val="0017587F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">
    <w:name w:val="6BB89D9F139B4F6D98A576E62D3AA75E"/>
    <w:rsid w:val="0017587F"/>
  </w:style>
  <w:style w:type="paragraph" w:customStyle="1" w:styleId="A7520DBA485240ACAE5CE949DC85486317">
    <w:name w:val="A7520DBA485240ACAE5CE949DC8548631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7">
    <w:name w:val="5206C88FBAF6406793439F2DBDF9C8251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7">
    <w:name w:val="A24F27C7881D4AF78CD2109D7EA66AD31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3">
    <w:name w:val="4A0F409AEE574F51885713989BA72F53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3">
    <w:name w:val="935DE29A2AAF46EDA8659B079B7B471F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3">
    <w:name w:val="93ED395211994996BEF856B1CF2D223A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3">
    <w:name w:val="3001070F4D2348C49D21CFA06D0C7EA8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3">
    <w:name w:val="E7702FFCDFBA4EC3A82635B94E0CD26B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3">
    <w:name w:val="C8340E9DC033432989DA638C0087188A1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">
    <w:name w:val="464471E91ED74DF1BD4DA34A799D741E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">
    <w:name w:val="B3E3FCB1627E4701ADC8D287199750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">
    <w:name w:val="0FBE098FD21346C0A7950291AA3257ED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2">
    <w:name w:val="35075DB6CDAD4540BDCBC8CA3A193715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4">
    <w:name w:val="FB6E2A34A8FD4DC98D4A836D743F4CB1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1">
    <w:name w:val="8C1B18805E5E481BA1E428D97B73E38E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7">
    <w:name w:val="B2BCD5AFC5814BF39B475F6D206D03903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4">
    <w:name w:val="C362E6F562684B0DA30512C4870C9331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6">
    <w:name w:val="7AD6647D014C44FCB39387269C6E0806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5">
    <w:name w:val="E7B6DBC4F66F4EC9ACED590494DFE01F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4">
    <w:name w:val="CA59E9AFEA0941FD80690F643E2CE4C2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1">
    <w:name w:val="6BB89D9F139B4F6D98A576E62D3AA75E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">
    <w:name w:val="6A210B55377344A49E7EF97D010F86E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">
    <w:name w:val="EE4C64B6EDAA44E48630E7EF2A24EDA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">
    <w:name w:val="315D104A840542849D47A9ED1E127D9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">
    <w:name w:val="9F06E722F8CD45EBB084C7F22D9C717B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">
    <w:name w:val="981738FAA4E1436D822446E05F367B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">
    <w:name w:val="341D60A1AD8D4307B6D00274AF8C4A4C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">
    <w:name w:val="24328F22505543279BD58D5D3FCF0ED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">
    <w:name w:val="94096A25CB7A48C0A9B0C05CDC71F08B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">
    <w:name w:val="3C58C1FA8BE746BB8AEA14F8E44FAD4A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18">
    <w:name w:val="A7520DBA485240ACAE5CE949DC8548631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8">
    <w:name w:val="5206C88FBAF6406793439F2DBDF9C8251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8">
    <w:name w:val="A24F27C7881D4AF78CD2109D7EA66AD31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4">
    <w:name w:val="4A0F409AEE574F51885713989BA72F53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4">
    <w:name w:val="935DE29A2AAF46EDA8659B079B7B471F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4">
    <w:name w:val="93ED395211994996BEF856B1CF2D223A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4">
    <w:name w:val="3001070F4D2348C49D21CFA06D0C7EA8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4">
    <w:name w:val="E7702FFCDFBA4EC3A82635B94E0CD26B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4">
    <w:name w:val="C8340E9DC033432989DA638C0087188A1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">
    <w:name w:val="464471E91ED74DF1BD4DA34A799D741E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1">
    <w:name w:val="B3E3FCB1627E4701ADC8D28719975024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3">
    <w:name w:val="35075DB6CDAD4540BDCBC8CA3A193715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5">
    <w:name w:val="FB6E2A34A8FD4DC98D4A836D743F4CB1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2">
    <w:name w:val="8C1B18805E5E481BA1E428D97B73E38E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8">
    <w:name w:val="B2BCD5AFC5814BF39B475F6D206D03903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5">
    <w:name w:val="C362E6F562684B0DA30512C4870C9331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7">
    <w:name w:val="7AD6647D014C44FCB39387269C6E0806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6">
    <w:name w:val="E7B6DBC4F66F4EC9ACED590494DFE01F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5">
    <w:name w:val="CA59E9AFEA0941FD80690F643E2CE4C2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2">
    <w:name w:val="6BB89D9F139B4F6D98A576E62D3AA75E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">
    <w:name w:val="6A210B55377344A49E7EF97D010F86E4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">
    <w:name w:val="EE4C64B6EDAA44E48630E7EF2A24EDA9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">
    <w:name w:val="315D104A840542849D47A9ED1E127D9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">
    <w:name w:val="9F06E722F8CD45EBB084C7F22D9C717B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">
    <w:name w:val="981738FAA4E1436D822446E05F367B4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">
    <w:name w:val="341D60A1AD8D4307B6D00274AF8C4A4C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">
    <w:name w:val="24328F22505543279BD58D5D3FCF0ED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">
    <w:name w:val="94096A25CB7A48C0A9B0C05CDC71F08B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">
    <w:name w:val="3C58C1FA8BE746BB8AEA14F8E44FAD4A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">
    <w:name w:val="5664133E4FF64050BE449519EFF4E9A2"/>
    <w:rsid w:val="00CB3F38"/>
  </w:style>
  <w:style w:type="paragraph" w:customStyle="1" w:styleId="C9F880F159804D3DAB1DB42216FF6CFC">
    <w:name w:val="C9F880F159804D3DAB1DB42216FF6CFC"/>
    <w:rsid w:val="00CB3F38"/>
  </w:style>
  <w:style w:type="paragraph" w:customStyle="1" w:styleId="F8E7A71B19364A0FA6970EF62F95E474">
    <w:name w:val="F8E7A71B19364A0FA6970EF62F95E474"/>
    <w:rsid w:val="00CB3F38"/>
  </w:style>
  <w:style w:type="paragraph" w:customStyle="1" w:styleId="BF6EF6D4AF47448AAACC66E476183955">
    <w:name w:val="BF6EF6D4AF47448AAACC66E476183955"/>
    <w:rsid w:val="00CB3F38"/>
  </w:style>
  <w:style w:type="paragraph" w:customStyle="1" w:styleId="09B0B3BD45514B5A81BE1D0D7BAAE25F">
    <w:name w:val="09B0B3BD45514B5A81BE1D0D7BAAE25F"/>
    <w:rsid w:val="00CB3F38"/>
  </w:style>
  <w:style w:type="paragraph" w:customStyle="1" w:styleId="3E74AE94E6464E92B32595747834ACBC">
    <w:name w:val="3E74AE94E6464E92B32595747834ACBC"/>
    <w:rsid w:val="00CB3F38"/>
  </w:style>
  <w:style w:type="paragraph" w:customStyle="1" w:styleId="052C0CD2377F45868F5159D10FF23E8A">
    <w:name w:val="052C0CD2377F45868F5159D10FF23E8A"/>
    <w:rsid w:val="00CB3F38"/>
  </w:style>
  <w:style w:type="paragraph" w:customStyle="1" w:styleId="8CD0368C1B764F38954EAE5E9D165E27">
    <w:name w:val="8CD0368C1B764F38954EAE5E9D165E27"/>
    <w:rsid w:val="00CB3F38"/>
  </w:style>
  <w:style w:type="paragraph" w:customStyle="1" w:styleId="98A42B76DDE44125BD01AD5D33097912">
    <w:name w:val="98A42B76DDE44125BD01AD5D33097912"/>
    <w:rsid w:val="00CB3F38"/>
  </w:style>
  <w:style w:type="paragraph" w:customStyle="1" w:styleId="B01C4BBA7D0D4E6E8CF7B57D59A3AEC0">
    <w:name w:val="B01C4BBA7D0D4E6E8CF7B57D59A3AEC0"/>
    <w:rsid w:val="00CB3F38"/>
  </w:style>
  <w:style w:type="paragraph" w:customStyle="1" w:styleId="29B8D3C3A22D479DB39C0DEA585941DF">
    <w:name w:val="29B8D3C3A22D479DB39C0DEA585941DF"/>
    <w:rsid w:val="00CB3F38"/>
  </w:style>
  <w:style w:type="paragraph" w:customStyle="1" w:styleId="9115A287C0334C4BA093EF05EF56F079">
    <w:name w:val="9115A287C0334C4BA093EF05EF56F079"/>
    <w:rsid w:val="00CB3F38"/>
  </w:style>
  <w:style w:type="paragraph" w:customStyle="1" w:styleId="6E690D8445F840AF87E161B60869DAF4">
    <w:name w:val="6E690D8445F840AF87E161B60869DAF4"/>
    <w:rsid w:val="00CB3F38"/>
  </w:style>
  <w:style w:type="paragraph" w:customStyle="1" w:styleId="A609E90CEB734A4DAD1E69A6A3578069">
    <w:name w:val="A609E90CEB734A4DAD1E69A6A3578069"/>
    <w:rsid w:val="00CB3F38"/>
  </w:style>
  <w:style w:type="paragraph" w:customStyle="1" w:styleId="9DD7C98B894040E8979FF06752A73D7E">
    <w:name w:val="9DD7C98B894040E8979FF06752A73D7E"/>
    <w:rsid w:val="00CB3F38"/>
  </w:style>
  <w:style w:type="paragraph" w:customStyle="1" w:styleId="3924D95E903A4BF1849085522069935D">
    <w:name w:val="3924D95E903A4BF1849085522069935D"/>
    <w:rsid w:val="00CB3F38"/>
  </w:style>
  <w:style w:type="paragraph" w:customStyle="1" w:styleId="CD16CB187A854668BA7C154D9E937AFA">
    <w:name w:val="CD16CB187A854668BA7C154D9E937AFA"/>
    <w:rsid w:val="00CB3F38"/>
  </w:style>
  <w:style w:type="paragraph" w:customStyle="1" w:styleId="1DF766C9A1F343B4868C6F0F792E5802">
    <w:name w:val="1DF766C9A1F343B4868C6F0F792E5802"/>
    <w:rsid w:val="00CB3F38"/>
  </w:style>
  <w:style w:type="paragraph" w:customStyle="1" w:styleId="3FC94CE44F6A481AB163BEB18E5427C4">
    <w:name w:val="3FC94CE44F6A481AB163BEB18E5427C4"/>
    <w:rsid w:val="00CB3F38"/>
  </w:style>
  <w:style w:type="paragraph" w:customStyle="1" w:styleId="E981BBB1902B498898C36DBCFED4A879">
    <w:name w:val="E981BBB1902B498898C36DBCFED4A879"/>
    <w:rsid w:val="00CB3F38"/>
  </w:style>
  <w:style w:type="paragraph" w:customStyle="1" w:styleId="A7520DBA485240ACAE5CE949DC85486319">
    <w:name w:val="A7520DBA485240ACAE5CE949DC8548631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19">
    <w:name w:val="5206C88FBAF6406793439F2DBDF9C8251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19">
    <w:name w:val="A24F27C7881D4AF78CD2109D7EA66AD31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5">
    <w:name w:val="4A0F409AEE574F51885713989BA72F53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5">
    <w:name w:val="935DE29A2AAF46EDA8659B079B7B471F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5">
    <w:name w:val="93ED395211994996BEF856B1CF2D223A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5">
    <w:name w:val="3001070F4D2348C49D21CFA06D0C7EA8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5">
    <w:name w:val="E7702FFCDFBA4EC3A82635B94E0CD26B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5">
    <w:name w:val="C8340E9DC033432989DA638C0087188A1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">
    <w:name w:val="464471E91ED74DF1BD4DA34A799D741E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2">
    <w:name w:val="B3E3FCB1627E4701ADC8D28719975024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">
    <w:name w:val="0FBE098FD21346C0A7950291AA3257ED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1">
    <w:name w:val="5664133E4FF64050BE449519EFF4E9A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1">
    <w:name w:val="C9F880F159804D3DAB1DB42216FF6CFC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">
    <w:name w:val="F8E7A71B19364A0FA6970EF62F95E474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1">
    <w:name w:val="052C0CD2377F45868F5159D10FF23E8A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1">
    <w:name w:val="8CD0368C1B764F38954EAE5E9D165E27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1">
    <w:name w:val="98A42B76DDE44125BD01AD5D3309791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1">
    <w:name w:val="B01C4BBA7D0D4E6E8CF7B57D59A3AEC0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1">
    <w:name w:val="29B8D3C3A22D479DB39C0DEA585941DF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1">
    <w:name w:val="9115A287C0334C4BA093EF05EF56F079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4">
    <w:name w:val="35075DB6CDAD4540BDCBC8CA3A193715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6">
    <w:name w:val="FB6E2A34A8FD4DC98D4A836D743F4CB1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3">
    <w:name w:val="8C1B18805E5E481BA1E428D97B73E38E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39">
    <w:name w:val="B2BCD5AFC5814BF39B475F6D206D03903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6">
    <w:name w:val="C362E6F562684B0DA30512C4870C9331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8">
    <w:name w:val="7AD6647D014C44FCB39387269C6E0806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7">
    <w:name w:val="E7B6DBC4F66F4EC9ACED590494DFE01F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6">
    <w:name w:val="CA59E9AFEA0941FD80690F643E2CE4C2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3">
    <w:name w:val="6BB89D9F139B4F6D98A576E62D3AA75E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">
    <w:name w:val="6A210B55377344A49E7EF97D010F86E4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">
    <w:name w:val="EE4C64B6EDAA44E48630E7EF2A24EDA9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">
    <w:name w:val="315D104A840542849D47A9ED1E127D9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2">
    <w:name w:val="9F06E722F8CD45EBB084C7F22D9C717B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2">
    <w:name w:val="981738FAA4E1436D822446E05F367B4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2">
    <w:name w:val="341D60A1AD8D4307B6D00274AF8C4A4C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2">
    <w:name w:val="24328F22505543279BD58D5D3FCF0ED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2">
    <w:name w:val="94096A25CB7A48C0A9B0C05CDC71F08B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2">
    <w:name w:val="3C58C1FA8BE746BB8AEA14F8E44FAD4A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0">
    <w:name w:val="A7520DBA485240ACAE5CE949DC85486320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0">
    <w:name w:val="5206C88FBAF6406793439F2DBDF9C82520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0">
    <w:name w:val="A24F27C7881D4AF78CD2109D7EA66AD320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6">
    <w:name w:val="4A0F409AEE574F51885713989BA72F53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6">
    <w:name w:val="935DE29A2AAF46EDA8659B079B7B471F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6">
    <w:name w:val="93ED395211994996BEF856B1CF2D223A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6">
    <w:name w:val="3001070F4D2348C49D21CFA06D0C7EA8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6">
    <w:name w:val="E7702FFCDFBA4EC3A82635B94E0CD26B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6">
    <w:name w:val="C8340E9DC033432989DA638C0087188A1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3">
    <w:name w:val="B3E3FCB1627E4701ADC8D2871997502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2">
    <w:name w:val="5664133E4FF64050BE449519EFF4E9A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2">
    <w:name w:val="C9F880F159804D3DAB1DB42216FF6CFC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">
    <w:name w:val="F8E7A71B19364A0FA6970EF62F95E474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2">
    <w:name w:val="052C0CD2377F45868F5159D10FF23E8A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2">
    <w:name w:val="8CD0368C1B764F38954EAE5E9D165E27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2">
    <w:name w:val="98A42B76DDE44125BD01AD5D3309791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2">
    <w:name w:val="B01C4BBA7D0D4E6E8CF7B57D59A3AEC0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2">
    <w:name w:val="29B8D3C3A22D479DB39C0DEA585941DF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2">
    <w:name w:val="9115A287C0334C4BA093EF05EF56F079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5">
    <w:name w:val="35075DB6CDAD4540BDCBC8CA3A193715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7">
    <w:name w:val="FB6E2A34A8FD4DC98D4A836D743F4CB1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4">
    <w:name w:val="8C1B18805E5E481BA1E428D97B73E38E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0">
    <w:name w:val="B2BCD5AFC5814BF39B475F6D206D03904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7">
    <w:name w:val="C362E6F562684B0DA30512C4870C9331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29">
    <w:name w:val="7AD6647D014C44FCB39387269C6E0806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8">
    <w:name w:val="E7B6DBC4F66F4EC9ACED590494DFE01F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7">
    <w:name w:val="CA59E9AFEA0941FD80690F643E2CE4C2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4">
    <w:name w:val="6BB89D9F139B4F6D98A576E62D3AA75E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3">
    <w:name w:val="6A210B55377344A49E7EF97D010F86E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3">
    <w:name w:val="EE4C64B6EDAA44E48630E7EF2A24EDA9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">
    <w:name w:val="315D104A840542849D47A9ED1E127D9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3">
    <w:name w:val="9F06E722F8CD45EBB084C7F22D9C717B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3">
    <w:name w:val="981738FAA4E1436D822446E05F367B4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3">
    <w:name w:val="341D60A1AD8D4307B6D00274AF8C4A4C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3">
    <w:name w:val="24328F22505543279BD58D5D3FCF0ED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3">
    <w:name w:val="94096A25CB7A48C0A9B0C05CDC71F08B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3">
    <w:name w:val="3C58C1FA8BE746BB8AEA14F8E44FAD4A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1">
    <w:name w:val="A7520DBA485240ACAE5CE949DC85486321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1">
    <w:name w:val="5206C88FBAF6406793439F2DBDF9C82521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1">
    <w:name w:val="A24F27C7881D4AF78CD2109D7EA66AD321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7">
    <w:name w:val="4A0F409AEE574F51885713989BA72F53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7">
    <w:name w:val="935DE29A2AAF46EDA8659B079B7B471F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7">
    <w:name w:val="93ED395211994996BEF856B1CF2D223A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7">
    <w:name w:val="3001070F4D2348C49D21CFA06D0C7EA8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7">
    <w:name w:val="E7702FFCDFBA4EC3A82635B94E0CD26B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7">
    <w:name w:val="C8340E9DC033432989DA638C0087188A1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">
    <w:name w:val="464471E91ED74DF1BD4DA34A799D741E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101B0B19C8E430793EE5004845C00E1">
    <w:name w:val="0101B0B19C8E430793EE5004845C00E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4">
    <w:name w:val="B3E3FCB1627E4701ADC8D28719975024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">
    <w:name w:val="0FBE098FD21346C0A7950291AA3257ED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3">
    <w:name w:val="5664133E4FF64050BE449519EFF4E9A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3">
    <w:name w:val="C9F880F159804D3DAB1DB42216FF6CFC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">
    <w:name w:val="F8E7A71B19364A0FA6970EF62F95E47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3">
    <w:name w:val="052C0CD2377F45868F5159D10FF23E8A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3">
    <w:name w:val="8CD0368C1B764F38954EAE5E9D165E27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3">
    <w:name w:val="98A42B76DDE44125BD01AD5D3309791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3">
    <w:name w:val="B01C4BBA7D0D4E6E8CF7B57D59A3AEC0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3">
    <w:name w:val="29B8D3C3A22D479DB39C0DEA585941DF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3">
    <w:name w:val="9115A287C0334C4BA093EF05EF56F079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6">
    <w:name w:val="35075DB6CDAD4540BDCBC8CA3A193715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8">
    <w:name w:val="FB6E2A34A8FD4DC98D4A836D743F4CB1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5">
    <w:name w:val="8C1B18805E5E481BA1E428D97B73E38E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1">
    <w:name w:val="B2BCD5AFC5814BF39B475F6D206D03904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8">
    <w:name w:val="C362E6F562684B0DA30512C4870C9331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0">
    <w:name w:val="7AD6647D014C44FCB39387269C6E0806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29">
    <w:name w:val="E7B6DBC4F66F4EC9ACED590494DFE01F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8">
    <w:name w:val="CA59E9AFEA0941FD80690F643E2CE4C2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5">
    <w:name w:val="6BB89D9F139B4F6D98A576E62D3AA75E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4">
    <w:name w:val="6A210B55377344A49E7EF97D010F86E4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4">
    <w:name w:val="EE4C64B6EDAA44E48630E7EF2A24EDA9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4">
    <w:name w:val="315D104A840542849D47A9ED1E127D9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4">
    <w:name w:val="9F06E722F8CD45EBB084C7F22D9C717B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4">
    <w:name w:val="981738FAA4E1436D822446E05F367B4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4">
    <w:name w:val="341D60A1AD8D4307B6D00274AF8C4A4C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4">
    <w:name w:val="24328F22505543279BD58D5D3FCF0ED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4">
    <w:name w:val="94096A25CB7A48C0A9B0C05CDC71F08B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4">
    <w:name w:val="3C58C1FA8BE746BB8AEA14F8E44FAD4A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2">
    <w:name w:val="A7520DBA485240ACAE5CE949DC85486322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2">
    <w:name w:val="5206C88FBAF6406793439F2DBDF9C82522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2">
    <w:name w:val="A24F27C7881D4AF78CD2109D7EA66AD322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8">
    <w:name w:val="4A0F409AEE574F51885713989BA72F53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8">
    <w:name w:val="935DE29A2AAF46EDA8659B079B7B471F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8">
    <w:name w:val="93ED395211994996BEF856B1CF2D223A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8">
    <w:name w:val="3001070F4D2348C49D21CFA06D0C7EA8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8">
    <w:name w:val="E7702FFCDFBA4EC3A82635B94E0CD26B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8">
    <w:name w:val="C8340E9DC033432989DA638C0087188A1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4">
    <w:name w:val="464471E91ED74DF1BD4DA34A799D741E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101B0B19C8E430793EE5004845C00E11">
    <w:name w:val="0101B0B19C8E430793EE5004845C00E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5">
    <w:name w:val="B3E3FCB1627E4701ADC8D28719975024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">
    <w:name w:val="0FBE098FD21346C0A7950291AA3257ED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4">
    <w:name w:val="5664133E4FF64050BE449519EFF4E9A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4">
    <w:name w:val="C9F880F159804D3DAB1DB42216FF6CFC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4">
    <w:name w:val="F8E7A71B19364A0FA6970EF62F95E474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4">
    <w:name w:val="052C0CD2377F45868F5159D10FF23E8A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4">
    <w:name w:val="8CD0368C1B764F38954EAE5E9D165E27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4">
    <w:name w:val="98A42B76DDE44125BD01AD5D3309791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4">
    <w:name w:val="B01C4BBA7D0D4E6E8CF7B57D59A3AEC0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4">
    <w:name w:val="29B8D3C3A22D479DB39C0DEA585941DF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4">
    <w:name w:val="9115A287C0334C4BA093EF05EF56F079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7">
    <w:name w:val="35075DB6CDAD4540BDCBC8CA3A193715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29">
    <w:name w:val="FB6E2A34A8FD4DC98D4A836D743F4CB1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6">
    <w:name w:val="8C1B18805E5E481BA1E428D97B73E38E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2">
    <w:name w:val="B2BCD5AFC5814BF39B475F6D206D03904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29">
    <w:name w:val="C362E6F562684B0DA30512C4870C9331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1">
    <w:name w:val="7AD6647D014C44FCB39387269C6E0806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0">
    <w:name w:val="E7B6DBC4F66F4EC9ACED590494DFE01F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29">
    <w:name w:val="CA59E9AFEA0941FD80690F643E2CE4C2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6">
    <w:name w:val="6BB89D9F139B4F6D98A576E62D3AA75E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5">
    <w:name w:val="6A210B55377344A49E7EF97D010F86E4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5">
    <w:name w:val="EE4C64B6EDAA44E48630E7EF2A24EDA9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5">
    <w:name w:val="315D104A840542849D47A9ED1E127D9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5">
    <w:name w:val="9F06E722F8CD45EBB084C7F22D9C717B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5">
    <w:name w:val="981738FAA4E1436D822446E05F367B43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5">
    <w:name w:val="341D60A1AD8D4307B6D00274AF8C4A4C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5">
    <w:name w:val="24328F22505543279BD58D5D3FCF0ED3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5">
    <w:name w:val="94096A25CB7A48C0A9B0C05CDC71F08B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5">
    <w:name w:val="3C58C1FA8BE746BB8AEA14F8E44FAD4A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3">
    <w:name w:val="A7520DBA485240ACAE5CE949DC85486323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3">
    <w:name w:val="5206C88FBAF6406793439F2DBDF9C82523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3">
    <w:name w:val="A24F27C7881D4AF78CD2109D7EA66AD323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19">
    <w:name w:val="4A0F409AEE574F51885713989BA72F53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19">
    <w:name w:val="935DE29A2AAF46EDA8659B079B7B471F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19">
    <w:name w:val="93ED395211994996BEF856B1CF2D223A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19">
    <w:name w:val="3001070F4D2348C49D21CFA06D0C7EA8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702FFCDFBA4EC3A82635B94E0CD26B19">
    <w:name w:val="E7702FFCDFBA4EC3A82635B94E0CD26B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19">
    <w:name w:val="C8340E9DC033432989DA638C0087188A1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5">
    <w:name w:val="464471E91ED74DF1BD4DA34A799D741E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3E3FCB1627E4701ADC8D287199750246">
    <w:name w:val="B3E3FCB1627E4701ADC8D28719975024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4">
    <w:name w:val="0FBE098FD21346C0A7950291AA3257ED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5">
    <w:name w:val="5664133E4FF64050BE449519EFF4E9A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9F880F159804D3DAB1DB42216FF6CFC5">
    <w:name w:val="C9F880F159804D3DAB1DB42216FF6CFC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5">
    <w:name w:val="F8E7A71B19364A0FA6970EF62F95E474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2C0CD2377F45868F5159D10FF23E8A5">
    <w:name w:val="052C0CD2377F45868F5159D10FF23E8A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D0368C1B764F38954EAE5E9D165E275">
    <w:name w:val="8CD0368C1B764F38954EAE5E9D165E27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A42B76DDE44125BD01AD5D330979125">
    <w:name w:val="98A42B76DDE44125BD01AD5D3309791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1C4BBA7D0D4E6E8CF7B57D59A3AEC05">
    <w:name w:val="B01C4BBA7D0D4E6E8CF7B57D59A3AEC0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B8D3C3A22D479DB39C0DEA585941DF5">
    <w:name w:val="29B8D3C3A22D479DB39C0DEA585941DF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115A287C0334C4BA093EF05EF56F0795">
    <w:name w:val="9115A287C0334C4BA093EF05EF56F079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8">
    <w:name w:val="35075DB6CDAD4540BDCBC8CA3A193715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0">
    <w:name w:val="FB6E2A34A8FD4DC98D4A836D743F4CB1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7">
    <w:name w:val="8C1B18805E5E481BA1E428D97B73E38E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3">
    <w:name w:val="B2BCD5AFC5814BF39B475F6D206D03904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30">
    <w:name w:val="C362E6F562684B0DA30512C4870C9331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2">
    <w:name w:val="7AD6647D014C44FCB39387269C6E0806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1">
    <w:name w:val="E7B6DBC4F66F4EC9ACED590494DFE01F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30">
    <w:name w:val="CA59E9AFEA0941FD80690F643E2CE4C2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7">
    <w:name w:val="6BB89D9F139B4F6D98A576E62D3AA75E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6">
    <w:name w:val="6A210B55377344A49E7EF97D010F86E4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6">
    <w:name w:val="EE4C64B6EDAA44E48630E7EF2A24EDA9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6">
    <w:name w:val="315D104A840542849D47A9ED1E127D9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6">
    <w:name w:val="9F06E722F8CD45EBB084C7F22D9C717B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6">
    <w:name w:val="981738FAA4E1436D822446E05F367B43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6">
    <w:name w:val="341D60A1AD8D4307B6D00274AF8C4A4C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6">
    <w:name w:val="24328F22505543279BD58D5D3FCF0ED3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6">
    <w:name w:val="94096A25CB7A48C0A9B0C05CDC71F08B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6">
    <w:name w:val="3C58C1FA8BE746BB8AEA14F8E44FAD4A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5919C5D0DF34FDDA5B53252E7296DDB">
    <w:name w:val="15919C5D0DF34FDDA5B53252E7296DDB"/>
    <w:rsid w:val="00CB3F38"/>
  </w:style>
  <w:style w:type="paragraph" w:customStyle="1" w:styleId="6A70ED6B5EAE4BC9BC4ECD3332BD6A12">
    <w:name w:val="6A70ED6B5EAE4BC9BC4ECD3332BD6A12"/>
    <w:rsid w:val="00CB3F38"/>
  </w:style>
  <w:style w:type="paragraph" w:customStyle="1" w:styleId="69F4DE777B90491585E5AA87E8C78B7E">
    <w:name w:val="69F4DE777B90491585E5AA87E8C78B7E"/>
    <w:rsid w:val="00CB3F38"/>
  </w:style>
  <w:style w:type="paragraph" w:customStyle="1" w:styleId="46EDF6A7B44042A388C3EE90587505FA">
    <w:name w:val="46EDF6A7B44042A388C3EE90587505FA"/>
    <w:rsid w:val="00CB3F38"/>
  </w:style>
  <w:style w:type="paragraph" w:customStyle="1" w:styleId="A7520DBA485240ACAE5CE949DC85486324">
    <w:name w:val="A7520DBA485240ACAE5CE949DC85486324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4">
    <w:name w:val="5206C88FBAF6406793439F2DBDF9C82524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4">
    <w:name w:val="A24F27C7881D4AF78CD2109D7EA66AD324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0">
    <w:name w:val="4A0F409AEE574F51885713989BA72F53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0">
    <w:name w:val="935DE29A2AAF46EDA8659B079B7B471F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0">
    <w:name w:val="93ED395211994996BEF856B1CF2D223A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0">
    <w:name w:val="3001070F4D2348C49D21CFA06D0C7EA8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8340E9DC033432989DA638C0087188A20">
    <w:name w:val="C8340E9DC033432989DA638C0087188A2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6">
    <w:name w:val="464471E91ED74DF1BD4DA34A799D741E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">
    <w:name w:val="6A70ED6B5EAE4BC9BC4ECD3332BD6A1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5">
    <w:name w:val="0FBE098FD21346C0A7950291AA3257ED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6">
    <w:name w:val="5664133E4FF64050BE449519EFF4E9A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">
    <w:name w:val="46EDF6A7B44042A388C3EE90587505FA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6">
    <w:name w:val="F8E7A71B19364A0FA6970EF62F95E474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29">
    <w:name w:val="35075DB6CDAD4540BDCBC8CA3A193715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1">
    <w:name w:val="FB6E2A34A8FD4DC98D4A836D743F4CB1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1B18805E5E481BA1E428D97B73E38E8">
    <w:name w:val="8C1B18805E5E481BA1E428D97B73E38E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BCD5AFC5814BF39B475F6D206D039044">
    <w:name w:val="B2BCD5AFC5814BF39B475F6D206D03904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362E6F562684B0DA30512C4870C933131">
    <w:name w:val="C362E6F562684B0DA30512C4870C9331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3">
    <w:name w:val="7AD6647D014C44FCB39387269C6E0806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2">
    <w:name w:val="E7B6DBC4F66F4EC9ACED590494DFE01F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59E9AFEA0941FD80690F643E2CE4C231">
    <w:name w:val="CA59E9AFEA0941FD80690F643E2CE4C2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8">
    <w:name w:val="6BB89D9F139B4F6D98A576E62D3AA75E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7">
    <w:name w:val="6A210B55377344A49E7EF97D010F86E4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7">
    <w:name w:val="EE4C64B6EDAA44E48630E7EF2A24EDA9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7">
    <w:name w:val="315D104A840542849D47A9ED1E127D9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7">
    <w:name w:val="9F06E722F8CD45EBB084C7F22D9C717B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7">
    <w:name w:val="981738FAA4E1436D822446E05F367B43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7">
    <w:name w:val="341D60A1AD8D4307B6D00274AF8C4A4C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7">
    <w:name w:val="24328F22505543279BD58D5D3FCF0ED3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7">
    <w:name w:val="94096A25CB7A48C0A9B0C05CDC71F08B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7">
    <w:name w:val="3C58C1FA8BE746BB8AEA14F8E44FAD4A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960F15F7554F62AB8B9911FA0BFAE6">
    <w:name w:val="7A960F15F7554F62AB8B9911FA0BFAE6"/>
    <w:rsid w:val="00CB3F38"/>
  </w:style>
  <w:style w:type="paragraph" w:customStyle="1" w:styleId="017D618B8D074882BEDA9E33AC3A4843">
    <w:name w:val="017D618B8D074882BEDA9E33AC3A4843"/>
    <w:rsid w:val="00CB3F38"/>
  </w:style>
  <w:style w:type="paragraph" w:customStyle="1" w:styleId="A7520DBA485240ACAE5CE949DC85486325">
    <w:name w:val="A7520DBA485240ACAE5CE949DC85486325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5">
    <w:name w:val="5206C88FBAF6406793439F2DBDF9C82525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5">
    <w:name w:val="A24F27C7881D4AF78CD2109D7EA66AD325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1">
    <w:name w:val="4A0F409AEE574F51885713989BA72F53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1">
    <w:name w:val="935DE29A2AAF46EDA8659B079B7B471F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1">
    <w:name w:val="93ED395211994996BEF856B1CF2D223A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1">
    <w:name w:val="3001070F4D2348C49D21CFA06D0C7EA82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7">
    <w:name w:val="464471E91ED74DF1BD4DA34A799D741E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2">
    <w:name w:val="6A70ED6B5EAE4BC9BC4ECD3332BD6A1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6">
    <w:name w:val="0FBE098FD21346C0A7950291AA3257ED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7">
    <w:name w:val="5664133E4FF64050BE449519EFF4E9A2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2">
    <w:name w:val="46EDF6A7B44042A388C3EE90587505FA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7">
    <w:name w:val="F8E7A71B19364A0FA6970EF62F95E474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0">
    <w:name w:val="35075DB6CDAD4540BDCBC8CA3A1937153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2">
    <w:name w:val="FB6E2A34A8FD4DC98D4A836D743F4CB1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">
    <w:name w:val="52A00FAB84864592AC4222DC0535589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">
    <w:name w:val="1220DF5827A54D84954EF958C446DC0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4">
    <w:name w:val="7AD6647D014C44FCB39387269C6E0806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960F15F7554F62AB8B9911FA0BFAE61">
    <w:name w:val="7A960F15F7554F62AB8B9911FA0BFAE6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3">
    <w:name w:val="E7B6DBC4F66F4EC9ACED590494DFE01F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9">
    <w:name w:val="6BB89D9F139B4F6D98A576E62D3AA75E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8">
    <w:name w:val="6A210B55377344A49E7EF97D010F86E4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8">
    <w:name w:val="EE4C64B6EDAA44E48630E7EF2A24EDA9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8">
    <w:name w:val="315D104A840542849D47A9ED1E127D9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8">
    <w:name w:val="9F06E722F8CD45EBB084C7F22D9C717B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8">
    <w:name w:val="981738FAA4E1436D822446E05F367B43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8">
    <w:name w:val="341D60A1AD8D4307B6D00274AF8C4A4C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8">
    <w:name w:val="24328F22505543279BD58D5D3FCF0ED3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8">
    <w:name w:val="94096A25CB7A48C0A9B0C05CDC71F08B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8">
    <w:name w:val="3C58C1FA8BE746BB8AEA14F8E44FAD4A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6">
    <w:name w:val="A7520DBA485240ACAE5CE949DC85486326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6">
    <w:name w:val="5206C88FBAF6406793439F2DBDF9C82526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6">
    <w:name w:val="A24F27C7881D4AF78CD2109D7EA66AD326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2">
    <w:name w:val="4A0F409AEE574F51885713989BA72F53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2">
    <w:name w:val="935DE29A2AAF46EDA8659B079B7B471F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2">
    <w:name w:val="93ED395211994996BEF856B1CF2D223A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2">
    <w:name w:val="3001070F4D2348C49D21CFA06D0C7EA82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8">
    <w:name w:val="464471E91ED74DF1BD4DA34A799D741E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3">
    <w:name w:val="6A70ED6B5EAE4BC9BC4ECD3332BD6A1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7">
    <w:name w:val="0FBE098FD21346C0A7950291AA3257ED7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8">
    <w:name w:val="5664133E4FF64050BE449519EFF4E9A2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3">
    <w:name w:val="46EDF6A7B44042A388C3EE90587505FA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8">
    <w:name w:val="F8E7A71B19364A0FA6970EF62F95E474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1">
    <w:name w:val="35075DB6CDAD4540BDCBC8CA3A1937153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3">
    <w:name w:val="FB6E2A34A8FD4DC98D4A836D743F4CB1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">
    <w:name w:val="52A00FAB84864592AC4222DC05355890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">
    <w:name w:val="1220DF5827A54D84954EF958C446DC06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D6647D014C44FCB39387269C6E080635">
    <w:name w:val="7AD6647D014C44FCB39387269C6E08063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960F15F7554F62AB8B9911FA0BFAE62">
    <w:name w:val="7A960F15F7554F62AB8B9911FA0BFAE6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7B6DBC4F66F4EC9ACED590494DFE01F34">
    <w:name w:val="E7B6DBC4F66F4EC9ACED590494DFE01F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B89D9F139B4F6D98A576E62D3AA75E10">
    <w:name w:val="6BB89D9F139B4F6D98A576E62D3AA75E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9">
    <w:name w:val="6A210B55377344A49E7EF97D010F86E4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9">
    <w:name w:val="EE4C64B6EDAA44E48630E7EF2A24EDA9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9">
    <w:name w:val="315D104A840542849D47A9ED1E127D9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9">
    <w:name w:val="9F06E722F8CD45EBB084C7F22D9C717B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9">
    <w:name w:val="981738FAA4E1436D822446E05F367B43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9">
    <w:name w:val="341D60A1AD8D4307B6D00274AF8C4A4C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9">
    <w:name w:val="24328F22505543279BD58D5D3FCF0ED3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9">
    <w:name w:val="94096A25CB7A48C0A9B0C05CDC71F08B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9">
    <w:name w:val="3C58C1FA8BE746BB8AEA14F8E44FAD4A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7">
    <w:name w:val="A7520DBA485240ACAE5CE949DC8548632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7">
    <w:name w:val="5206C88FBAF6406793439F2DBDF9C8252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7">
    <w:name w:val="A24F27C7881D4AF78CD2109D7EA66AD327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3">
    <w:name w:val="4A0F409AEE574F51885713989BA72F53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3">
    <w:name w:val="935DE29A2AAF46EDA8659B079B7B471F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3">
    <w:name w:val="93ED395211994996BEF856B1CF2D223A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3">
    <w:name w:val="3001070F4D2348C49D21CFA06D0C7EA82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9">
    <w:name w:val="464471E91ED74DF1BD4DA34A799D741E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4">
    <w:name w:val="6A70ED6B5EAE4BC9BC4ECD3332BD6A1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8">
    <w:name w:val="0FBE098FD21346C0A7950291AA3257ED8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9">
    <w:name w:val="5664133E4FF64050BE449519EFF4E9A2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4">
    <w:name w:val="46EDF6A7B44042A388C3EE90587505FA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9">
    <w:name w:val="F8E7A71B19364A0FA6970EF62F95E474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2">
    <w:name w:val="35075DB6CDAD4540BDCBC8CA3A1937153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4">
    <w:name w:val="FB6E2A34A8FD4DC98D4A836D743F4CB1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2">
    <w:name w:val="52A00FAB84864592AC4222DC05355890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2">
    <w:name w:val="1220DF5827A54D84954EF958C446DC06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">
    <w:name w:val="DFF5C0ACCDDC419DAD9BBB1A1B8D129B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">
    <w:name w:val="F2AA065738F14084AC655C9B4B00627F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">
    <w:name w:val="4D20EA02A8D8407A87D7178D3564DEAC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0">
    <w:name w:val="6A210B55377344A49E7EF97D010F86E4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0">
    <w:name w:val="EE4C64B6EDAA44E48630E7EF2A24EDA9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0">
    <w:name w:val="315D104A840542849D47A9ED1E127D92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0">
    <w:name w:val="9F06E722F8CD45EBB084C7F22D9C717B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0">
    <w:name w:val="981738FAA4E1436D822446E05F367B43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0">
    <w:name w:val="341D60A1AD8D4307B6D00274AF8C4A4C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0">
    <w:name w:val="24328F22505543279BD58D5D3FCF0ED3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0">
    <w:name w:val="94096A25CB7A48C0A9B0C05CDC71F08B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0">
    <w:name w:val="3C58C1FA8BE746BB8AEA14F8E44FAD4A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8">
    <w:name w:val="A7520DBA485240ACAE5CE949DC8548632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8">
    <w:name w:val="5206C88FBAF6406793439F2DBDF9C8252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8">
    <w:name w:val="A24F27C7881D4AF78CD2109D7EA66AD328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4">
    <w:name w:val="4A0F409AEE574F51885713989BA72F53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4">
    <w:name w:val="935DE29A2AAF46EDA8659B079B7B471F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4">
    <w:name w:val="93ED395211994996BEF856B1CF2D223A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4">
    <w:name w:val="3001070F4D2348C49D21CFA06D0C7EA82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0">
    <w:name w:val="464471E91ED74DF1BD4DA34A799D741E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5">
    <w:name w:val="6A70ED6B5EAE4BC9BC4ECD3332BD6A1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9">
    <w:name w:val="0FBE098FD21346C0A7950291AA3257ED9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10">
    <w:name w:val="5664133E4FF64050BE449519EFF4E9A2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5">
    <w:name w:val="46EDF6A7B44042A388C3EE90587505FA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0">
    <w:name w:val="F8E7A71B19364A0FA6970EF62F95E474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3">
    <w:name w:val="35075DB6CDAD4540BDCBC8CA3A1937153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5">
    <w:name w:val="FB6E2A34A8FD4DC98D4A836D743F4CB13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3">
    <w:name w:val="52A00FAB84864592AC4222DC05355890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3">
    <w:name w:val="1220DF5827A54D84954EF958C446DC063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">
    <w:name w:val="DFF5C0ACCDDC419DAD9BBB1A1B8D129B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">
    <w:name w:val="F2AA065738F14084AC655C9B4B00627F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">
    <w:name w:val="4D20EA02A8D8407A87D7178D3564DEAC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1">
    <w:name w:val="6A210B55377344A49E7EF97D010F86E4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1">
    <w:name w:val="EE4C64B6EDAA44E48630E7EF2A24EDA9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1">
    <w:name w:val="315D104A840542849D47A9ED1E127D92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1">
    <w:name w:val="9F06E722F8CD45EBB084C7F22D9C717B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1">
    <w:name w:val="981738FAA4E1436D822446E05F367B43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1">
    <w:name w:val="341D60A1AD8D4307B6D00274AF8C4A4C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1">
    <w:name w:val="24328F22505543279BD58D5D3FCF0ED3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1">
    <w:name w:val="94096A25CB7A48C0A9B0C05CDC71F08B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1">
    <w:name w:val="3C58C1FA8BE746BB8AEA14F8E44FAD4A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29">
    <w:name w:val="A7520DBA485240ACAE5CE949DC8548632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29">
    <w:name w:val="5206C88FBAF6406793439F2DBDF9C8252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29">
    <w:name w:val="A24F27C7881D4AF78CD2109D7EA66AD329"/>
    <w:rsid w:val="00CB3F38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5">
    <w:name w:val="4A0F409AEE574F51885713989BA72F53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5">
    <w:name w:val="935DE29A2AAF46EDA8659B079B7B471F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5">
    <w:name w:val="93ED395211994996BEF856B1CF2D223A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5">
    <w:name w:val="3001070F4D2348C49D21CFA06D0C7EA825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1">
    <w:name w:val="464471E91ED74DF1BD4DA34A799D741E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6">
    <w:name w:val="6A70ED6B5EAE4BC9BC4ECD3332BD6A12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0">
    <w:name w:val="0FBE098FD21346C0A7950291AA3257ED10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64133E4FF64050BE449519EFF4E9A211">
    <w:name w:val="5664133E4FF64050BE449519EFF4E9A2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6">
    <w:name w:val="46EDF6A7B44042A388C3EE90587505FA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1">
    <w:name w:val="F8E7A71B19364A0FA6970EF62F95E47411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4">
    <w:name w:val="35075DB6CDAD4540BDCBC8CA3A1937153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6">
    <w:name w:val="FB6E2A34A8FD4DC98D4A836D743F4CB136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4">
    <w:name w:val="52A00FAB84864592AC4222DC05355890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4">
    <w:name w:val="1220DF5827A54D84954EF958C446DC064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2">
    <w:name w:val="DFF5C0ACCDDC419DAD9BBB1A1B8D129B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2">
    <w:name w:val="F2AA065738F14084AC655C9B4B00627F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2">
    <w:name w:val="4D20EA02A8D8407A87D7178D3564DEAC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2">
    <w:name w:val="6A210B55377344A49E7EF97D010F86E4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2">
    <w:name w:val="EE4C64B6EDAA44E48630E7EF2A24EDA9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2">
    <w:name w:val="315D104A840542849D47A9ED1E127D92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2">
    <w:name w:val="9F06E722F8CD45EBB084C7F22D9C717B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2">
    <w:name w:val="981738FAA4E1436D822446E05F367B43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2">
    <w:name w:val="341D60A1AD8D4307B6D00274AF8C4A4C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2">
    <w:name w:val="24328F22505543279BD58D5D3FCF0ED3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2">
    <w:name w:val="94096A25CB7A48C0A9B0C05CDC71F08B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2">
    <w:name w:val="3C58C1FA8BE746BB8AEA14F8E44FAD4A12"/>
    <w:rsid w:val="00CB3F3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">
    <w:name w:val="5AC404619439402882F0C473BE8BD502"/>
    <w:rsid w:val="00B618D3"/>
  </w:style>
  <w:style w:type="paragraph" w:customStyle="1" w:styleId="A7520DBA485240ACAE5CE949DC85486330">
    <w:name w:val="A7520DBA485240ACAE5CE949DC8548633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30">
    <w:name w:val="5206C88FBAF6406793439F2DBDF9C8253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0">
    <w:name w:val="A24F27C7881D4AF78CD2109D7EA66AD33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6">
    <w:name w:val="4A0F409AEE574F51885713989BA72F53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6">
    <w:name w:val="935DE29A2AAF46EDA8659B079B7B471F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6">
    <w:name w:val="93ED395211994996BEF856B1CF2D223A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6">
    <w:name w:val="3001070F4D2348C49D21CFA06D0C7EA8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2">
    <w:name w:val="464471E91ED74DF1BD4DA34A799D741E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7">
    <w:name w:val="6A70ED6B5EAE4BC9BC4ECD3332BD6A1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1">
    <w:name w:val="0FBE098FD21346C0A7950291AA3257ED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">
    <w:name w:val="5AC404619439402882F0C473BE8BD50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7">
    <w:name w:val="46EDF6A7B44042A388C3EE90587505FA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2">
    <w:name w:val="F8E7A71B19364A0FA6970EF62F95E474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5">
    <w:name w:val="35075DB6CDAD4540BDCBC8CA3A193715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7">
    <w:name w:val="FB6E2A34A8FD4DC98D4A836D743F4CB1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5">
    <w:name w:val="52A00FAB84864592AC4222DC05355890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5">
    <w:name w:val="1220DF5827A54D84954EF958C446DC06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3">
    <w:name w:val="DFF5C0ACCDDC419DAD9BBB1A1B8D129B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3">
    <w:name w:val="F2AA065738F14084AC655C9B4B00627F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3">
    <w:name w:val="4D20EA02A8D8407A87D7178D3564DEAC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3">
    <w:name w:val="6A210B55377344A49E7EF97D010F86E4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3">
    <w:name w:val="EE4C64B6EDAA44E48630E7EF2A24EDA9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3">
    <w:name w:val="315D104A840542849D47A9ED1E127D92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3">
    <w:name w:val="9F06E722F8CD45EBB084C7F22D9C717B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3">
    <w:name w:val="981738FAA4E1436D822446E05F367B43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3">
    <w:name w:val="341D60A1AD8D4307B6D00274AF8C4A4C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3">
    <w:name w:val="24328F22505543279BD58D5D3FCF0ED3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3">
    <w:name w:val="94096A25CB7A48C0A9B0C05CDC71F08B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3">
    <w:name w:val="3C58C1FA8BE746BB8AEA14F8E44FAD4A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1">
    <w:name w:val="A7520DBA485240ACAE5CE949DC8548633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5206C88FBAF6406793439F2DBDF9C82531">
    <w:name w:val="5206C88FBAF6406793439F2DBDF9C8253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1">
    <w:name w:val="A24F27C7881D4AF78CD2109D7EA66AD33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7">
    <w:name w:val="4A0F409AEE574F51885713989BA72F53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7">
    <w:name w:val="935DE29A2AAF46EDA8659B079B7B471F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7">
    <w:name w:val="93ED395211994996BEF856B1CF2D223A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7">
    <w:name w:val="3001070F4D2348C49D21CFA06D0C7EA8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3">
    <w:name w:val="464471E91ED74DF1BD4DA34A799D741E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8">
    <w:name w:val="6A70ED6B5EAE4BC9BC4ECD3332BD6A1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2">
    <w:name w:val="0FBE098FD21346C0A7950291AA3257ED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">
    <w:name w:val="5AC404619439402882F0C473BE8BD50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8">
    <w:name w:val="46EDF6A7B44042A388C3EE90587505FA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3">
    <w:name w:val="F8E7A71B19364A0FA6970EF62F95E474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6">
    <w:name w:val="35075DB6CDAD4540BDCBC8CA3A193715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8">
    <w:name w:val="FB6E2A34A8FD4DC98D4A836D743F4CB1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6">
    <w:name w:val="52A00FAB84864592AC4222DC05355890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6">
    <w:name w:val="1220DF5827A54D84954EF958C446DC06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4">
    <w:name w:val="DFF5C0ACCDDC419DAD9BBB1A1B8D129B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4">
    <w:name w:val="F2AA065738F14084AC655C9B4B00627F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4">
    <w:name w:val="4D20EA02A8D8407A87D7178D3564DEAC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4">
    <w:name w:val="6A210B55377344A49E7EF97D010F86E4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4">
    <w:name w:val="EE4C64B6EDAA44E48630E7EF2A24EDA9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4">
    <w:name w:val="315D104A840542849D47A9ED1E127D92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4">
    <w:name w:val="9F06E722F8CD45EBB084C7F22D9C717B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4">
    <w:name w:val="981738FAA4E1436D822446E05F367B43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4">
    <w:name w:val="341D60A1AD8D4307B6D00274AF8C4A4C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4">
    <w:name w:val="24328F22505543279BD58D5D3FCF0ED3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4">
    <w:name w:val="94096A25CB7A48C0A9B0C05CDC71F08B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4">
    <w:name w:val="3C58C1FA8BE746BB8AEA14F8E44FAD4A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9ABB57851ED491E8499E51034C80821">
    <w:name w:val="B9ABB57851ED491E8499E51034C80821"/>
    <w:rsid w:val="00B618D3"/>
  </w:style>
  <w:style w:type="paragraph" w:customStyle="1" w:styleId="51C3C86C4E4E4D9A998D2686A9D30ACB">
    <w:name w:val="51C3C86C4E4E4D9A998D2686A9D30ACB"/>
    <w:rsid w:val="00B618D3"/>
  </w:style>
  <w:style w:type="paragraph" w:customStyle="1" w:styleId="BF852BB99F1B4DAABFC267B5F14D71A2">
    <w:name w:val="BF852BB99F1B4DAABFC267B5F14D71A2"/>
    <w:rsid w:val="00B618D3"/>
  </w:style>
  <w:style w:type="character" w:customStyle="1" w:styleId="berschrift1Zchn">
    <w:name w:val="Überschrift 1 Zchn"/>
    <w:basedOn w:val="Absatz-Standardschriftart"/>
    <w:link w:val="berschrift1"/>
    <w:rsid w:val="00B618D3"/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7520DBA485240ACAE5CE949DC85486332">
    <w:name w:val="A7520DBA485240ACAE5CE949DC8548633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1">
    <w:name w:val="BF852BB99F1B4DAABFC267B5F14D71A2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2">
    <w:name w:val="A24F27C7881D4AF78CD2109D7EA66AD33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4A0F409AEE574F51885713989BA72F5328">
    <w:name w:val="4A0F409AEE574F51885713989BA72F53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8">
    <w:name w:val="935DE29A2AAF46EDA8659B079B7B471F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8">
    <w:name w:val="93ED395211994996BEF856B1CF2D223A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8">
    <w:name w:val="3001070F4D2348C49D21CFA06D0C7EA8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4">
    <w:name w:val="464471E91ED74DF1BD4DA34A799D741E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9">
    <w:name w:val="6A70ED6B5EAE4BC9BC4ECD3332BD6A1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3">
    <w:name w:val="0FBE098FD21346C0A7950291AA3257ED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3">
    <w:name w:val="5AC404619439402882F0C473BE8BD50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9">
    <w:name w:val="46EDF6A7B44042A388C3EE90587505FA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4">
    <w:name w:val="F8E7A71B19364A0FA6970EF62F95E474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7">
    <w:name w:val="35075DB6CDAD4540BDCBC8CA3A193715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39">
    <w:name w:val="FB6E2A34A8FD4DC98D4A836D743F4CB1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7">
    <w:name w:val="52A00FAB84864592AC4222DC05355890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7">
    <w:name w:val="1220DF5827A54D84954EF958C446DC06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5">
    <w:name w:val="DFF5C0ACCDDC419DAD9BBB1A1B8D129B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5">
    <w:name w:val="F2AA065738F14084AC655C9B4B00627F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5">
    <w:name w:val="4D20EA02A8D8407A87D7178D3564DEAC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5">
    <w:name w:val="6A210B55377344A49E7EF97D010F86E4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5">
    <w:name w:val="EE4C64B6EDAA44E48630E7EF2A24EDA9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5">
    <w:name w:val="315D104A840542849D47A9ED1E127D92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5">
    <w:name w:val="9F06E722F8CD45EBB084C7F22D9C717B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5">
    <w:name w:val="981738FAA4E1436D822446E05F367B43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5">
    <w:name w:val="341D60A1AD8D4307B6D00274AF8C4A4C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5">
    <w:name w:val="24328F22505543279BD58D5D3FCF0ED3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5">
    <w:name w:val="94096A25CB7A48C0A9B0C05CDC71F08B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5">
    <w:name w:val="3C58C1FA8BE746BB8AEA14F8E44FAD4A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A0F409AEE574F51885713989BA72F5329">
    <w:name w:val="4A0F409AEE574F51885713989BA72F53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29">
    <w:name w:val="935DE29A2AAF46EDA8659B079B7B471F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29">
    <w:name w:val="93ED395211994996BEF856B1CF2D223A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29">
    <w:name w:val="3001070F4D2348C49D21CFA06D0C7EA8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5">
    <w:name w:val="464471E91ED74DF1BD4DA34A799D741E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0">
    <w:name w:val="6A70ED6B5EAE4BC9BC4ECD3332BD6A12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4">
    <w:name w:val="0FBE098FD21346C0A7950291AA3257ED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4">
    <w:name w:val="5AC404619439402882F0C473BE8BD50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0">
    <w:name w:val="46EDF6A7B44042A388C3EE90587505FA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5">
    <w:name w:val="F8E7A71B19364A0FA6970EF62F95E474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8">
    <w:name w:val="35075DB6CDAD4540BDCBC8CA3A193715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0">
    <w:name w:val="FB6E2A34A8FD4DC98D4A836D743F4CB1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8">
    <w:name w:val="52A00FAB84864592AC4222DC05355890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8">
    <w:name w:val="1220DF5827A54D84954EF958C446DC06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6">
    <w:name w:val="DFF5C0ACCDDC419DAD9BBB1A1B8D129B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6">
    <w:name w:val="F2AA065738F14084AC655C9B4B00627F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6">
    <w:name w:val="4D20EA02A8D8407A87D7178D3564DEAC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6">
    <w:name w:val="6A210B55377344A49E7EF97D010F86E4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6">
    <w:name w:val="EE4C64B6EDAA44E48630E7EF2A24EDA9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6">
    <w:name w:val="315D104A840542849D47A9ED1E127D92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6">
    <w:name w:val="9F06E722F8CD45EBB084C7F22D9C717B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6">
    <w:name w:val="981738FAA4E1436D822446E05F367B43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6">
    <w:name w:val="341D60A1AD8D4307B6D00274AF8C4A4C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6">
    <w:name w:val="24328F22505543279BD58D5D3FCF0ED3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6">
    <w:name w:val="94096A25CB7A48C0A9B0C05CDC71F08B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6">
    <w:name w:val="3C58C1FA8BE746BB8AEA14F8E44FAD4A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24F27C7881D4AF78CD2109D7EA66AD333">
    <w:name w:val="A24F27C7881D4AF78CD2109D7EA66AD333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0">
    <w:name w:val="4A0F409AEE574F51885713989BA72F53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0">
    <w:name w:val="935DE29A2AAF46EDA8659B079B7B471F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0">
    <w:name w:val="93ED395211994996BEF856B1CF2D223A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0">
    <w:name w:val="3001070F4D2348C49D21CFA06D0C7EA8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6">
    <w:name w:val="464471E91ED74DF1BD4DA34A799D741E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1">
    <w:name w:val="6A70ED6B5EAE4BC9BC4ECD3332BD6A12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5">
    <w:name w:val="0FBE098FD21346C0A7950291AA3257ED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5">
    <w:name w:val="5AC404619439402882F0C473BE8BD50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1">
    <w:name w:val="46EDF6A7B44042A388C3EE90587505FA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6">
    <w:name w:val="F8E7A71B19364A0FA6970EF62F95E474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39">
    <w:name w:val="35075DB6CDAD4540BDCBC8CA3A193715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1">
    <w:name w:val="FB6E2A34A8FD4DC98D4A836D743F4CB1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9">
    <w:name w:val="52A00FAB84864592AC4222DC05355890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9">
    <w:name w:val="1220DF5827A54D84954EF958C446DC06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7">
    <w:name w:val="DFF5C0ACCDDC419DAD9BBB1A1B8D129B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7">
    <w:name w:val="F2AA065738F14084AC655C9B4B00627F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7">
    <w:name w:val="4D20EA02A8D8407A87D7178D3564DEAC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7">
    <w:name w:val="6A210B55377344A49E7EF97D010F86E4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7">
    <w:name w:val="EE4C64B6EDAA44E48630E7EF2A24EDA9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7">
    <w:name w:val="315D104A840542849D47A9ED1E127D92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7">
    <w:name w:val="9F06E722F8CD45EBB084C7F22D9C717B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7">
    <w:name w:val="981738FAA4E1436D822446E05F367B43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7">
    <w:name w:val="341D60A1AD8D4307B6D00274AF8C4A4C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7">
    <w:name w:val="24328F22505543279BD58D5D3FCF0ED3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7">
    <w:name w:val="94096A25CB7A48C0A9B0C05CDC71F08B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7">
    <w:name w:val="3C58C1FA8BE746BB8AEA14F8E44FAD4A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3">
    <w:name w:val="A7520DBA485240ACAE5CE949DC85486333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2">
    <w:name w:val="BF852BB99F1B4DAABFC267B5F14D71A2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4">
    <w:name w:val="A24F27C7881D4AF78CD2109D7EA66AD334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1">
    <w:name w:val="4A0F409AEE574F51885713989BA72F53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1">
    <w:name w:val="935DE29A2AAF46EDA8659B079B7B471F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1">
    <w:name w:val="93ED395211994996BEF856B1CF2D223A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1">
    <w:name w:val="3001070F4D2348C49D21CFA06D0C7EA8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7">
    <w:name w:val="464471E91ED74DF1BD4DA34A799D741E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2">
    <w:name w:val="6A70ED6B5EAE4BC9BC4ECD3332BD6A12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6">
    <w:name w:val="0FBE098FD21346C0A7950291AA3257ED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6">
    <w:name w:val="5AC404619439402882F0C473BE8BD50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2">
    <w:name w:val="46EDF6A7B44042A388C3EE90587505FA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7">
    <w:name w:val="F8E7A71B19364A0FA6970EF62F95E474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0">
    <w:name w:val="35075DB6CDAD4540BDCBC8CA3A193715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2">
    <w:name w:val="FB6E2A34A8FD4DC98D4A836D743F4CB1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0">
    <w:name w:val="52A00FAB84864592AC4222DC05355890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0">
    <w:name w:val="1220DF5827A54D84954EF958C446DC06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8">
    <w:name w:val="DFF5C0ACCDDC419DAD9BBB1A1B8D129B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8">
    <w:name w:val="F2AA065738F14084AC655C9B4B00627F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8">
    <w:name w:val="4D20EA02A8D8407A87D7178D3564DEAC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8">
    <w:name w:val="6A210B55377344A49E7EF97D010F86E4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8">
    <w:name w:val="EE4C64B6EDAA44E48630E7EF2A24EDA9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8">
    <w:name w:val="315D104A840542849D47A9ED1E127D92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8">
    <w:name w:val="9F06E722F8CD45EBB084C7F22D9C717B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8">
    <w:name w:val="981738FAA4E1436D822446E05F367B43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8">
    <w:name w:val="341D60A1AD8D4307B6D00274AF8C4A4C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8">
    <w:name w:val="24328F22505543279BD58D5D3FCF0ED3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8">
    <w:name w:val="94096A25CB7A48C0A9B0C05CDC71F08B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8">
    <w:name w:val="3C58C1FA8BE746BB8AEA14F8E44FAD4A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4">
    <w:name w:val="A7520DBA485240ACAE5CE949DC85486334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3">
    <w:name w:val="BF852BB99F1B4DAABFC267B5F14D71A23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5">
    <w:name w:val="A24F27C7881D4AF78CD2109D7EA66AD335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2">
    <w:name w:val="4A0F409AEE574F51885713989BA72F53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2">
    <w:name w:val="935DE29A2AAF46EDA8659B079B7B471F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2">
    <w:name w:val="93ED395211994996BEF856B1CF2D223A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2">
    <w:name w:val="3001070F4D2348C49D21CFA06D0C7EA8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8">
    <w:name w:val="464471E91ED74DF1BD4DA34A799D741E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3">
    <w:name w:val="6A70ED6B5EAE4BC9BC4ECD3332BD6A12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7">
    <w:name w:val="0FBE098FD21346C0A7950291AA3257ED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7">
    <w:name w:val="5AC404619439402882F0C473BE8BD50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3">
    <w:name w:val="46EDF6A7B44042A388C3EE90587505FA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8">
    <w:name w:val="F8E7A71B19364A0FA6970EF62F95E474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1">
    <w:name w:val="35075DB6CDAD4540BDCBC8CA3A193715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3">
    <w:name w:val="FB6E2A34A8FD4DC98D4A836D743F4CB1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1">
    <w:name w:val="52A00FAB84864592AC4222DC05355890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1">
    <w:name w:val="1220DF5827A54D84954EF958C446DC06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9">
    <w:name w:val="DFF5C0ACCDDC419DAD9BBB1A1B8D129B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9">
    <w:name w:val="F2AA065738F14084AC655C9B4B00627F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9">
    <w:name w:val="4D20EA02A8D8407A87D7178D3564DEAC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19">
    <w:name w:val="6A210B55377344A49E7EF97D010F86E4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19">
    <w:name w:val="EE4C64B6EDAA44E48630E7EF2A24EDA9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19">
    <w:name w:val="315D104A840542849D47A9ED1E127D92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19">
    <w:name w:val="9F06E722F8CD45EBB084C7F22D9C717B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19">
    <w:name w:val="981738FAA4E1436D822446E05F367B43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19">
    <w:name w:val="341D60A1AD8D4307B6D00274AF8C4A4C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19">
    <w:name w:val="24328F22505543279BD58D5D3FCF0ED3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19">
    <w:name w:val="94096A25CB7A48C0A9B0C05CDC71F08B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19">
    <w:name w:val="3C58C1FA8BE746BB8AEA14F8E44FAD4A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5">
    <w:name w:val="A7520DBA485240ACAE5CE949DC85486335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4">
    <w:name w:val="BF852BB99F1B4DAABFC267B5F14D71A24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6">
    <w:name w:val="A24F27C7881D4AF78CD2109D7EA66AD336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3">
    <w:name w:val="4A0F409AEE574F51885713989BA72F533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3">
    <w:name w:val="935DE29A2AAF46EDA8659B079B7B471F3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3">
    <w:name w:val="93ED395211994996BEF856B1CF2D223A3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3">
    <w:name w:val="3001070F4D2348C49D21CFA06D0C7EA83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19">
    <w:name w:val="464471E91ED74DF1BD4DA34A799D741E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4">
    <w:name w:val="6A70ED6B5EAE4BC9BC4ECD3332BD6A12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8">
    <w:name w:val="0FBE098FD21346C0A7950291AA3257ED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8">
    <w:name w:val="5AC404619439402882F0C473BE8BD50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4">
    <w:name w:val="46EDF6A7B44042A388C3EE90587505FA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19">
    <w:name w:val="F8E7A71B19364A0FA6970EF62F95E474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2">
    <w:name w:val="35075DB6CDAD4540BDCBC8CA3A193715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4">
    <w:name w:val="FB6E2A34A8FD4DC98D4A836D743F4CB1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2">
    <w:name w:val="52A00FAB84864592AC4222DC05355890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2">
    <w:name w:val="1220DF5827A54D84954EF958C446DC06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0">
    <w:name w:val="DFF5C0ACCDDC419DAD9BBB1A1B8D129B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0">
    <w:name w:val="F2AA065738F14084AC655C9B4B00627F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0">
    <w:name w:val="4D20EA02A8D8407A87D7178D3564DEAC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0">
    <w:name w:val="6A210B55377344A49E7EF97D010F86E4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0">
    <w:name w:val="EE4C64B6EDAA44E48630E7EF2A24EDA9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0">
    <w:name w:val="315D104A840542849D47A9ED1E127D92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F06E722F8CD45EBB084C7F22D9C717B20">
    <w:name w:val="9F06E722F8CD45EBB084C7F22D9C717B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81738FAA4E1436D822446E05F367B4320">
    <w:name w:val="981738FAA4E1436D822446E05F367B43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41D60A1AD8D4307B6D00274AF8C4A4C20">
    <w:name w:val="341D60A1AD8D4307B6D00274AF8C4A4C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4328F22505543279BD58D5D3FCF0ED320">
    <w:name w:val="24328F22505543279BD58D5D3FCF0ED3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4096A25CB7A48C0A9B0C05CDC71F08B20">
    <w:name w:val="94096A25CB7A48C0A9B0C05CDC71F08B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C58C1FA8BE746BB8AEA14F8E44FAD4A20">
    <w:name w:val="3C58C1FA8BE746BB8AEA14F8E44FAD4A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">
    <w:name w:val="6B81D2A929314B118290DAD735376424"/>
    <w:rsid w:val="00B618D3"/>
  </w:style>
  <w:style w:type="paragraph" w:customStyle="1" w:styleId="A1FE6A8FB541468F841F2F949B3C9BBC">
    <w:name w:val="A1FE6A8FB541468F841F2F949B3C9BBC"/>
    <w:rsid w:val="00B618D3"/>
  </w:style>
  <w:style w:type="paragraph" w:customStyle="1" w:styleId="8DB2235B04CD4EC4A2405FCBBEB47F4C">
    <w:name w:val="8DB2235B04CD4EC4A2405FCBBEB47F4C"/>
    <w:rsid w:val="00B618D3"/>
  </w:style>
  <w:style w:type="paragraph" w:customStyle="1" w:styleId="DBA62B94BAC147919CBC63B87E3A4EDA">
    <w:name w:val="DBA62B94BAC147919CBC63B87E3A4EDA"/>
    <w:rsid w:val="00B618D3"/>
  </w:style>
  <w:style w:type="paragraph" w:customStyle="1" w:styleId="0471628EBBE64C64A9384106CDE8E6AC">
    <w:name w:val="0471628EBBE64C64A9384106CDE8E6AC"/>
    <w:rsid w:val="00B618D3"/>
  </w:style>
  <w:style w:type="paragraph" w:customStyle="1" w:styleId="E9DBB98D2634418AAB1E3E71ED4DCA16">
    <w:name w:val="E9DBB98D2634418AAB1E3E71ED4DCA16"/>
    <w:rsid w:val="00B618D3"/>
  </w:style>
  <w:style w:type="paragraph" w:customStyle="1" w:styleId="A7520DBA485240ACAE5CE949DC85486336">
    <w:name w:val="A7520DBA485240ACAE5CE949DC85486336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5">
    <w:name w:val="BF852BB99F1B4DAABFC267B5F14D71A25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7">
    <w:name w:val="A24F27C7881D4AF78CD2109D7EA66AD337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4">
    <w:name w:val="4A0F409AEE574F51885713989BA72F533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4">
    <w:name w:val="935DE29A2AAF46EDA8659B079B7B471F3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4">
    <w:name w:val="93ED395211994996BEF856B1CF2D223A3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4">
    <w:name w:val="3001070F4D2348C49D21CFA06D0C7EA83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0">
    <w:name w:val="464471E91ED74DF1BD4DA34A799D741E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5">
    <w:name w:val="6A70ED6B5EAE4BC9BC4ECD3332BD6A12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19">
    <w:name w:val="0FBE098FD21346C0A7950291AA3257ED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9">
    <w:name w:val="5AC404619439402882F0C473BE8BD50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5">
    <w:name w:val="46EDF6A7B44042A388C3EE90587505FA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0">
    <w:name w:val="F8E7A71B19364A0FA6970EF62F95E474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3">
    <w:name w:val="35075DB6CDAD4540BDCBC8CA3A193715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5">
    <w:name w:val="FB6E2A34A8FD4DC98D4A836D743F4CB14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3">
    <w:name w:val="52A00FAB84864592AC4222DC05355890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3">
    <w:name w:val="1220DF5827A54D84954EF958C446DC06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1">
    <w:name w:val="DFF5C0ACCDDC419DAD9BBB1A1B8D129B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1">
    <w:name w:val="F2AA065738F14084AC655C9B4B00627F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1">
    <w:name w:val="4D20EA02A8D8407A87D7178D3564DEAC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1">
    <w:name w:val="6A210B55377344A49E7EF97D010F86E4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1">
    <w:name w:val="EE4C64B6EDAA44E48630E7EF2A24EDA9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1">
    <w:name w:val="315D104A840542849D47A9ED1E127D92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1">
    <w:name w:val="6B81D2A929314B118290DAD73537642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1">
    <w:name w:val="A1FE6A8FB541468F841F2F949B3C9BBC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">
    <w:name w:val="8DB2235B04CD4EC4A2405FCBBEB47F4C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1">
    <w:name w:val="DBA62B94BAC147919CBC63B87E3A4EDA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1">
    <w:name w:val="0471628EBBE64C64A9384106CDE8E6AC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">
    <w:name w:val="E9DBB98D2634418AAB1E3E71ED4DCA16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7">
    <w:name w:val="A7520DBA485240ACAE5CE949DC85486337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6">
    <w:name w:val="BF852BB99F1B4DAABFC267B5F14D71A26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8">
    <w:name w:val="A24F27C7881D4AF78CD2109D7EA66AD338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5">
    <w:name w:val="4A0F409AEE574F51885713989BA72F53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5">
    <w:name w:val="935DE29A2AAF46EDA8659B079B7B471F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5">
    <w:name w:val="93ED395211994996BEF856B1CF2D223A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5">
    <w:name w:val="3001070F4D2348C49D21CFA06D0C7EA83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1">
    <w:name w:val="464471E91ED74DF1BD4DA34A799D741E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6">
    <w:name w:val="6A70ED6B5EAE4BC9BC4ECD3332BD6A12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0">
    <w:name w:val="0FBE098FD21346C0A7950291AA3257ED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0">
    <w:name w:val="5AC404619439402882F0C473BE8BD502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6">
    <w:name w:val="46EDF6A7B44042A388C3EE90587505FA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1">
    <w:name w:val="F8E7A71B19364A0FA6970EF62F95E474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4">
    <w:name w:val="35075DB6CDAD4540BDCBC8CA3A193715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6">
    <w:name w:val="FB6E2A34A8FD4DC98D4A836D743F4CB14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2A00FAB84864592AC4222DC0535589014">
    <w:name w:val="52A00FAB84864592AC4222DC05355890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4">
    <w:name w:val="1220DF5827A54D84954EF958C446DC06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2">
    <w:name w:val="DFF5C0ACCDDC419DAD9BBB1A1B8D129B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2">
    <w:name w:val="F2AA065738F14084AC655C9B4B00627F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2">
    <w:name w:val="4D20EA02A8D8407A87D7178D3564DEAC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2">
    <w:name w:val="6A210B55377344A49E7EF97D010F86E4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2">
    <w:name w:val="EE4C64B6EDAA44E48630E7EF2A24EDA9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2">
    <w:name w:val="315D104A840542849D47A9ED1E127D92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2">
    <w:name w:val="6B81D2A929314B118290DAD73537642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2">
    <w:name w:val="A1FE6A8FB541468F841F2F949B3C9BBC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2">
    <w:name w:val="8DB2235B04CD4EC4A2405FCBBEB47F4C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2">
    <w:name w:val="DBA62B94BAC147919CBC63B87E3A4EDA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2">
    <w:name w:val="0471628EBBE64C64A9384106CDE8E6AC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2">
    <w:name w:val="E9DBB98D2634418AAB1E3E71ED4DCA16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38">
    <w:name w:val="A7520DBA485240ACAE5CE949DC85486338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7">
    <w:name w:val="BF852BB99F1B4DAABFC267B5F14D71A27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39">
    <w:name w:val="A24F27C7881D4AF78CD2109D7EA66AD339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6">
    <w:name w:val="4A0F409AEE574F51885713989BA72F53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6">
    <w:name w:val="935DE29A2AAF46EDA8659B079B7B471F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6">
    <w:name w:val="93ED395211994996BEF856B1CF2D223A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6">
    <w:name w:val="3001070F4D2348C49D21CFA06D0C7EA83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2">
    <w:name w:val="464471E91ED74DF1BD4DA34A799D741E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7">
    <w:name w:val="6A70ED6B5EAE4BC9BC4ECD3332BD6A12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1">
    <w:name w:val="0FBE098FD21346C0A7950291AA3257ED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1">
    <w:name w:val="5AC404619439402882F0C473BE8BD502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7">
    <w:name w:val="46EDF6A7B44042A388C3EE90587505FA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2">
    <w:name w:val="F8E7A71B19364A0FA6970EF62F95E474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5">
    <w:name w:val="35075DB6CDAD4540BDCBC8CA3A1937154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7">
    <w:name w:val="FB6E2A34A8FD4DC98D4A836D743F4CB14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5">
    <w:name w:val="1220DF5827A54D84954EF958C446DC06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3">
    <w:name w:val="DFF5C0ACCDDC419DAD9BBB1A1B8D129B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3">
    <w:name w:val="F2AA065738F14084AC655C9B4B00627F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3">
    <w:name w:val="4D20EA02A8D8407A87D7178D3564DEAC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3">
    <w:name w:val="6A210B55377344A49E7EF97D010F86E4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3">
    <w:name w:val="EE4C64B6EDAA44E48630E7EF2A24EDA9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3">
    <w:name w:val="315D104A840542849D47A9ED1E127D92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3">
    <w:name w:val="6B81D2A929314B118290DAD73537642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3">
    <w:name w:val="A1FE6A8FB541468F841F2F949B3C9BBC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3">
    <w:name w:val="8DB2235B04CD4EC4A2405FCBBEB47F4C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3">
    <w:name w:val="DBA62B94BAC147919CBC63B87E3A4EDA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3">
    <w:name w:val="0471628EBBE64C64A9384106CDE8E6AC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3">
    <w:name w:val="E9DBB98D2634418AAB1E3E71ED4DCA16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44D965E9284EAEB8EF0CB9004D5ECF">
    <w:name w:val="4D44D965E9284EAEB8EF0CB9004D5ECF"/>
    <w:rsid w:val="00B618D3"/>
  </w:style>
  <w:style w:type="paragraph" w:customStyle="1" w:styleId="A7520DBA485240ACAE5CE949DC85486339">
    <w:name w:val="A7520DBA485240ACAE5CE949DC85486339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8">
    <w:name w:val="BF852BB99F1B4DAABFC267B5F14D71A28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40">
    <w:name w:val="A24F27C7881D4AF78CD2109D7EA66AD340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7">
    <w:name w:val="4A0F409AEE574F51885713989BA72F53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7">
    <w:name w:val="935DE29A2AAF46EDA8659B079B7B471F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7">
    <w:name w:val="93ED395211994996BEF856B1CF2D223A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7">
    <w:name w:val="3001070F4D2348C49D21CFA06D0C7EA83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3">
    <w:name w:val="464471E91ED74DF1BD4DA34A799D741E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8">
    <w:name w:val="6A70ED6B5EAE4BC9BC4ECD3332BD6A12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2">
    <w:name w:val="0FBE098FD21346C0A7950291AA3257ED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2">
    <w:name w:val="5AC404619439402882F0C473BE8BD502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8">
    <w:name w:val="46EDF6A7B44042A388C3EE90587505FA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3">
    <w:name w:val="F8E7A71B19364A0FA6970EF62F95E474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6">
    <w:name w:val="35075DB6CDAD4540BDCBC8CA3A1937154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8">
    <w:name w:val="FB6E2A34A8FD4DC98D4A836D743F4CB14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44D965E9284EAEB8EF0CB9004D5ECF1">
    <w:name w:val="4D44D965E9284EAEB8EF0CB9004D5ECF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6">
    <w:name w:val="1220DF5827A54D84954EF958C446DC06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4">
    <w:name w:val="DFF5C0ACCDDC419DAD9BBB1A1B8D129B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4">
    <w:name w:val="F2AA065738F14084AC655C9B4B00627F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4">
    <w:name w:val="4D20EA02A8D8407A87D7178D3564DEAC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4">
    <w:name w:val="6A210B55377344A49E7EF97D010F86E4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4">
    <w:name w:val="EE4C64B6EDAA44E48630E7EF2A24EDA9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4">
    <w:name w:val="315D104A840542849D47A9ED1E127D92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4">
    <w:name w:val="6B81D2A929314B118290DAD73537642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4">
    <w:name w:val="A1FE6A8FB541468F841F2F949B3C9BBC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4">
    <w:name w:val="8DB2235B04CD4EC4A2405FCBBEB47F4C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4">
    <w:name w:val="DBA62B94BAC147919CBC63B87E3A4EDA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4">
    <w:name w:val="0471628EBBE64C64A9384106CDE8E6AC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4">
    <w:name w:val="E9DBB98D2634418AAB1E3E71ED4DCA16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520DBA485240ACAE5CE949DC85486340">
    <w:name w:val="A7520DBA485240ACAE5CE949DC8548634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9">
    <w:name w:val="BF852BB99F1B4DAABFC267B5F14D71A29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41">
    <w:name w:val="A24F27C7881D4AF78CD2109D7EA66AD341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8">
    <w:name w:val="4A0F409AEE574F51885713989BA72F53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8">
    <w:name w:val="935DE29A2AAF46EDA8659B079B7B471F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8">
    <w:name w:val="93ED395211994996BEF856B1CF2D223A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8">
    <w:name w:val="3001070F4D2348C49D21CFA06D0C7EA83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4">
    <w:name w:val="464471E91ED74DF1BD4DA34A799D741E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19">
    <w:name w:val="6A70ED6B5EAE4BC9BC4ECD3332BD6A12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3">
    <w:name w:val="0FBE098FD21346C0A7950291AA3257ED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3">
    <w:name w:val="5AC404619439402882F0C473BE8BD5021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19">
    <w:name w:val="46EDF6A7B44042A388C3EE90587505FA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4">
    <w:name w:val="F8E7A71B19364A0FA6970EF62F95E474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7">
    <w:name w:val="35075DB6CDAD4540BDCBC8CA3A1937154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49">
    <w:name w:val="FB6E2A34A8FD4DC98D4A836D743F4CB14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44D965E9284EAEB8EF0CB9004D5ECF2">
    <w:name w:val="4D44D965E9284EAEB8EF0CB9004D5ECF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220DF5827A54D84954EF958C446DC0617">
    <w:name w:val="1220DF5827A54D84954EF958C446DC06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5">
    <w:name w:val="DFF5C0ACCDDC419DAD9BBB1A1B8D129B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5">
    <w:name w:val="F2AA065738F14084AC655C9B4B00627F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5">
    <w:name w:val="4D20EA02A8D8407A87D7178D3564DEAC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5">
    <w:name w:val="6A210B55377344A49E7EF97D010F86E4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5">
    <w:name w:val="EE4C64B6EDAA44E48630E7EF2A24EDA9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5">
    <w:name w:val="315D104A840542849D47A9ED1E127D92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5">
    <w:name w:val="6B81D2A929314B118290DAD735376424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5">
    <w:name w:val="A1FE6A8FB541468F841F2F949B3C9BBC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5">
    <w:name w:val="8DB2235B04CD4EC4A2405FCBBEB47F4C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5">
    <w:name w:val="DBA62B94BAC147919CBC63B87E3A4EDA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5">
    <w:name w:val="0471628EBBE64C64A9384106CDE8E6AC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5">
    <w:name w:val="E9DBB98D2634418AAB1E3E71ED4DCA16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8616BBB5404CF5AA8B59B6A2CC3833">
    <w:name w:val="B48616BBB5404CF5AA8B59B6A2CC3833"/>
    <w:rsid w:val="00B618D3"/>
  </w:style>
  <w:style w:type="paragraph" w:customStyle="1" w:styleId="A7520DBA485240ACAE5CE949DC85486341">
    <w:name w:val="A7520DBA485240ACAE5CE949DC8548634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BF852BB99F1B4DAABFC267B5F14D71A210">
    <w:name w:val="BF852BB99F1B4DAABFC267B5F14D71A210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A24F27C7881D4AF78CD2109D7EA66AD342">
    <w:name w:val="A24F27C7881D4AF78CD2109D7EA66AD342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39">
    <w:name w:val="4A0F409AEE574F51885713989BA72F53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39">
    <w:name w:val="935DE29A2AAF46EDA8659B079B7B471F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39">
    <w:name w:val="93ED395211994996BEF856B1CF2D223A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39">
    <w:name w:val="3001070F4D2348C49D21CFA06D0C7EA83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5">
    <w:name w:val="464471E91ED74DF1BD4DA34A799D741E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70ED6B5EAE4BC9BC4ECD3332BD6A1220">
    <w:name w:val="6A70ED6B5EAE4BC9BC4ECD3332BD6A12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4">
    <w:name w:val="0FBE098FD21346C0A7950291AA3257ED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4">
    <w:name w:val="5AC404619439402882F0C473BE8BD5021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EDF6A7B44042A388C3EE90587505FA20">
    <w:name w:val="46EDF6A7B44042A388C3EE90587505FA2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5">
    <w:name w:val="F8E7A71B19364A0FA6970EF62F95E474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8">
    <w:name w:val="35075DB6CDAD4540BDCBC8CA3A1937154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50">
    <w:name w:val="FB6E2A34A8FD4DC98D4A836D743F4CB15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8616BBB5404CF5AA8B59B6A2CC38331">
    <w:name w:val="B48616BBB5404CF5AA8B59B6A2CC3833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1220DF5827A54D84954EF958C446DC0618">
    <w:name w:val="1220DF5827A54D84954EF958C446DC06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F5C0ACCDDC419DAD9BBB1A1B8D129B16">
    <w:name w:val="DFF5C0ACCDDC419DAD9BBB1A1B8D129B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2AA065738F14084AC655C9B4B00627F16">
    <w:name w:val="F2AA065738F14084AC655C9B4B00627F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20EA02A8D8407A87D7178D3564DEAC16">
    <w:name w:val="4D20EA02A8D8407A87D7178D3564DEAC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A210B55377344A49E7EF97D010F86E426">
    <w:name w:val="6A210B55377344A49E7EF97D010F86E4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E4C64B6EDAA44E48630E7EF2A24EDA926">
    <w:name w:val="EE4C64B6EDAA44E48630E7EF2A24EDA9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6">
    <w:name w:val="315D104A840542849D47A9ED1E127D92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B81D2A929314B118290DAD7353764246">
    <w:name w:val="6B81D2A929314B118290DAD735376424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FE6A8FB541468F841F2F949B3C9BBC6">
    <w:name w:val="A1FE6A8FB541468F841F2F949B3C9BBC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6">
    <w:name w:val="8DB2235B04CD4EC4A2405FCBBEB47F4C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BA62B94BAC147919CBC63B87E3A4EDA6">
    <w:name w:val="DBA62B94BAC147919CBC63B87E3A4EDA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471628EBBE64C64A9384106CDE8E6AC6">
    <w:name w:val="0471628EBBE64C64A9384106CDE8E6AC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6">
    <w:name w:val="E9DBB98D2634418AAB1E3E71ED4DCA16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">
    <w:name w:val="DEDF258BFD6B41DA8800911006E5570B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">
    <w:name w:val="259EF4E136D244408CE9EBED5113F7C8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">
    <w:name w:val="D160C11B60AB4FD6B6591A58347ADF5F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0">
    <w:name w:val="4A0F409AEE574F51885713989BA72F53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0">
    <w:name w:val="935DE29A2AAF46EDA8659B079B7B471F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0">
    <w:name w:val="93ED395211994996BEF856B1CF2D223A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0">
    <w:name w:val="3001070F4D2348C49D21CFA06D0C7EA84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6">
    <w:name w:val="464471E91ED74DF1BD4DA34A799D741E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">
    <w:name w:val="C56F4C30811A4566ABA630CFC60A0EE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5">
    <w:name w:val="0FBE098FD21346C0A7950291AA3257ED2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5">
    <w:name w:val="5AC404619439402882F0C473BE8BD50215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">
    <w:name w:val="6C388BCE080C4682AF930306B34B846A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6">
    <w:name w:val="F8E7A71B19364A0FA6970EF62F95E474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49">
    <w:name w:val="35075DB6CDAD4540BDCBC8CA3A1937154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B6E2A34A8FD4DC98D4A836D743F4CB151">
    <w:name w:val="FB6E2A34A8FD4DC98D4A836D743F4CB15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7">
    <w:name w:val="315D104A840542849D47A9ED1E127D92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7">
    <w:name w:val="8DB2235B04CD4EC4A2405FCBBEB47F4C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7">
    <w:name w:val="E9DBB98D2634418AAB1E3E71ED4DCA16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1">
    <w:name w:val="DEDF258BFD6B41DA8800911006E5570B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">
    <w:name w:val="259EF4E136D244408CE9EBED5113F7C81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">
    <w:name w:val="D160C11B60AB4FD6B6591A58347ADF5F1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1">
    <w:name w:val="4A0F409AEE574F51885713989BA72F53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1">
    <w:name w:val="935DE29A2AAF46EDA8659B079B7B471F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1">
    <w:name w:val="93ED395211994996BEF856B1CF2D223A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1">
    <w:name w:val="3001070F4D2348C49D21CFA06D0C7EA84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7">
    <w:name w:val="464471E91ED74DF1BD4DA34A799D741E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1">
    <w:name w:val="C56F4C30811A4566ABA630CFC60A0EE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6">
    <w:name w:val="0FBE098FD21346C0A7950291AA3257ED2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6">
    <w:name w:val="5AC404619439402882F0C473BE8BD50216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1">
    <w:name w:val="6C388BCE080C4682AF930306B34B846A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7">
    <w:name w:val="F8E7A71B19364A0FA6970EF62F95E474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0">
    <w:name w:val="35075DB6CDAD4540BDCBC8CA3A1937155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">
    <w:name w:val="29D268CEEA0E459D833EFD5B95F2F66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8">
    <w:name w:val="315D104A840542849D47A9ED1E127D92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8">
    <w:name w:val="8DB2235B04CD4EC4A2405FCBBEB47F4C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8">
    <w:name w:val="E9DBB98D2634418AAB1E3E71ED4DCA16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2">
    <w:name w:val="DEDF258BFD6B41DA8800911006E5570B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2">
    <w:name w:val="259EF4E136D244408CE9EBED5113F7C82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2">
    <w:name w:val="D160C11B60AB4FD6B6591A58347ADF5F2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2">
    <w:name w:val="4A0F409AEE574F51885713989BA72F53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2">
    <w:name w:val="935DE29A2AAF46EDA8659B079B7B471F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2">
    <w:name w:val="93ED395211994996BEF856B1CF2D223A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2">
    <w:name w:val="3001070F4D2348C49D21CFA06D0C7EA84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8">
    <w:name w:val="464471E91ED74DF1BD4DA34A799D741E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2">
    <w:name w:val="C56F4C30811A4566ABA630CFC60A0EE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7">
    <w:name w:val="0FBE098FD21346C0A7950291AA3257ED2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7">
    <w:name w:val="5AC404619439402882F0C473BE8BD50217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2">
    <w:name w:val="6C388BCE080C4682AF930306B34B846A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8">
    <w:name w:val="F8E7A71B19364A0FA6970EF62F95E474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1">
    <w:name w:val="35075DB6CDAD4540BDCBC8CA3A1937155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29">
    <w:name w:val="315D104A840542849D47A9ED1E127D92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9">
    <w:name w:val="8DB2235B04CD4EC4A2405FCBBEB47F4C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9">
    <w:name w:val="E9DBB98D2634418AAB1E3E71ED4DCA16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6803AB4CFF4F6295B385D7B797176A">
    <w:name w:val="B26803AB4CFF4F6295B385D7B797176A"/>
    <w:rsid w:val="00B618D3"/>
  </w:style>
  <w:style w:type="paragraph" w:customStyle="1" w:styleId="DB5FDAC6F84C46FF9DFB5EE4B41DF217">
    <w:name w:val="DB5FDAC6F84C46FF9DFB5EE4B41DF217"/>
    <w:rsid w:val="00B618D3"/>
  </w:style>
  <w:style w:type="paragraph" w:customStyle="1" w:styleId="A7448BC0B1424ABB86A91D321E92E32E">
    <w:name w:val="A7448BC0B1424ABB86A91D321E92E32E"/>
    <w:rsid w:val="00B618D3"/>
  </w:style>
  <w:style w:type="paragraph" w:customStyle="1" w:styleId="0DBC4665E6694E1CBF19ADF812E33A71">
    <w:name w:val="0DBC4665E6694E1CBF19ADF812E33A71"/>
    <w:rsid w:val="00B618D3"/>
  </w:style>
  <w:style w:type="paragraph" w:customStyle="1" w:styleId="5E212BC18CA0494A8159C9F06E7D4FC9">
    <w:name w:val="5E212BC18CA0494A8159C9F06E7D4FC9"/>
    <w:rsid w:val="00B618D3"/>
  </w:style>
  <w:style w:type="paragraph" w:customStyle="1" w:styleId="DD1171790C254160828E273785F15773">
    <w:name w:val="DD1171790C254160828E273785F15773"/>
    <w:rsid w:val="00B618D3"/>
  </w:style>
  <w:style w:type="paragraph" w:customStyle="1" w:styleId="DEDF258BFD6B41DA8800911006E5570B3">
    <w:name w:val="DEDF258BFD6B41DA8800911006E5570B3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3">
    <w:name w:val="259EF4E136D244408CE9EBED5113F7C83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3">
    <w:name w:val="D160C11B60AB4FD6B6591A58347ADF5F3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3">
    <w:name w:val="4A0F409AEE574F51885713989BA72F53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3">
    <w:name w:val="935DE29A2AAF46EDA8659B079B7B471F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3">
    <w:name w:val="93ED395211994996BEF856B1CF2D223A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3">
    <w:name w:val="3001070F4D2348C49D21CFA06D0C7EA84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29">
    <w:name w:val="464471E91ED74DF1BD4DA34A799D741E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3">
    <w:name w:val="C56F4C30811A4566ABA630CFC60A0EE2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8">
    <w:name w:val="0FBE098FD21346C0A7950291AA3257ED2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8">
    <w:name w:val="5AC404619439402882F0C473BE8BD50218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3">
    <w:name w:val="6C388BCE080C4682AF930306B34B846A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29">
    <w:name w:val="F8E7A71B19364A0FA6970EF62F95E474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2">
    <w:name w:val="35075DB6CDAD4540BDCBC8CA3A1937155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1">
    <w:name w:val="29D268CEEA0E459D833EFD5B95F2F662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1">
    <w:name w:val="A7448BC0B1424ABB86A91D321E92E32E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1">
    <w:name w:val="0DBC4665E6694E1CBF19ADF812E33A7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E212BC18CA0494A8159C9F06E7D4FC91">
    <w:name w:val="5E212BC18CA0494A8159C9F06E7D4FC9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1171790C254160828E273785F157731">
    <w:name w:val="DD1171790C254160828E273785F1577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0">
    <w:name w:val="315D104A840542849D47A9ED1E127D92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0">
    <w:name w:val="8DB2235B04CD4EC4A2405FCBBEB47F4C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0">
    <w:name w:val="E9DBB98D2634418AAB1E3E71ED4DCA161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4">
    <w:name w:val="DEDF258BFD6B41DA8800911006E5570B4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4">
    <w:name w:val="259EF4E136D244408CE9EBED5113F7C84"/>
    <w:rsid w:val="00B618D3"/>
    <w:pPr>
      <w:spacing w:after="0" w:line="240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4">
    <w:name w:val="D160C11B60AB4FD6B6591A58347ADF5F4"/>
    <w:rsid w:val="00B618D3"/>
    <w:pPr>
      <w:spacing w:after="0" w:line="240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4">
    <w:name w:val="4A0F409AEE574F51885713989BA72F53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4">
    <w:name w:val="935DE29A2AAF46EDA8659B079B7B471F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4">
    <w:name w:val="93ED395211994996BEF856B1CF2D223A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4">
    <w:name w:val="3001070F4D2348C49D21CFA06D0C7EA84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0">
    <w:name w:val="464471E91ED74DF1BD4DA34A799D741E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4">
    <w:name w:val="C56F4C30811A4566ABA630CFC60A0EE2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29">
    <w:name w:val="0FBE098FD21346C0A7950291AA3257ED2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19">
    <w:name w:val="5AC404619439402882F0C473BE8BD50219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4">
    <w:name w:val="6C388BCE080C4682AF930306B34B846A4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0">
    <w:name w:val="F8E7A71B19364A0FA6970EF62F95E47430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3">
    <w:name w:val="35075DB6CDAD4540BDCBC8CA3A19371553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">
    <w:name w:val="A554DD02172A4084A7711C840D7BFE4F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2">
    <w:name w:val="29D268CEEA0E459D833EFD5B95F2F662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2">
    <w:name w:val="A7448BC0B1424ABB86A91D321E92E32E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2">
    <w:name w:val="0DBC4665E6694E1CBF19ADF812E33A71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E212BC18CA0494A8159C9F06E7D4FC92">
    <w:name w:val="5E212BC18CA0494A8159C9F06E7D4FC9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1171790C254160828E273785F157732">
    <w:name w:val="DD1171790C254160828E273785F157732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1">
    <w:name w:val="315D104A840542849D47A9ED1E127D923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1">
    <w:name w:val="8DB2235B04CD4EC4A2405FCBBEB47F4C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1">
    <w:name w:val="E9DBB98D2634418AAB1E3E71ED4DCA1611"/>
    <w:rsid w:val="00B618D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5">
    <w:name w:val="DEDF258BFD6B41DA8800911006E5570B5"/>
    <w:rsid w:val="00B618D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5">
    <w:name w:val="259EF4E136D244408CE9EBED5113F7C85"/>
    <w:rsid w:val="00B618D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5">
    <w:name w:val="D160C11B60AB4FD6B6591A58347ADF5F5"/>
    <w:rsid w:val="00B618D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5">
    <w:name w:val="4A0F409AEE574F51885713989BA72F534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5">
    <w:name w:val="935DE29A2AAF46EDA8659B079B7B471F4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5">
    <w:name w:val="93ED395211994996BEF856B1CF2D223A4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5">
    <w:name w:val="3001070F4D2348C49D21CFA06D0C7EA84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1">
    <w:name w:val="464471E91ED74DF1BD4DA34A799D741E3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5">
    <w:name w:val="C56F4C30811A4566ABA630CFC60A0EE2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0">
    <w:name w:val="0FBE098FD21346C0A7950291AA3257ED30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0">
    <w:name w:val="5AC404619439402882F0C473BE8BD50220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5">
    <w:name w:val="6C388BCE080C4682AF930306B34B846A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1">
    <w:name w:val="F8E7A71B19364A0FA6970EF62F95E4743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4">
    <w:name w:val="35075DB6CDAD4540BDCBC8CA3A1937155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1">
    <w:name w:val="A554DD02172A4084A7711C840D7BFE4F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3">
    <w:name w:val="29D268CEEA0E459D833EFD5B95F2F662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3">
    <w:name w:val="A7448BC0B1424ABB86A91D321E92E32E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3">
    <w:name w:val="0DBC4665E6694E1CBF19ADF812E33A71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E212BC18CA0494A8159C9F06E7D4FC93">
    <w:name w:val="5E212BC18CA0494A8159C9F06E7D4FC9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1171790C254160828E273785F157733">
    <w:name w:val="DD1171790C254160828E273785F15773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2">
    <w:name w:val="315D104A840542849D47A9ED1E127D923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2">
    <w:name w:val="8DB2235B04CD4EC4A2405FCBBEB47F4C1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2">
    <w:name w:val="E9DBB98D2634418AAB1E3E71ED4DCA161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6">
    <w:name w:val="DEDF258BFD6B41DA8800911006E5570B6"/>
    <w:rsid w:val="00B618D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6">
    <w:name w:val="259EF4E136D244408CE9EBED5113F7C86"/>
    <w:rsid w:val="00B618D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6">
    <w:name w:val="D160C11B60AB4FD6B6591A58347ADF5F6"/>
    <w:rsid w:val="00B618D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6">
    <w:name w:val="4A0F409AEE574F51885713989BA72F534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6">
    <w:name w:val="935DE29A2AAF46EDA8659B079B7B471F4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6">
    <w:name w:val="93ED395211994996BEF856B1CF2D223A4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6">
    <w:name w:val="3001070F4D2348C49D21CFA06D0C7EA84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2">
    <w:name w:val="464471E91ED74DF1BD4DA34A799D741E3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6">
    <w:name w:val="C56F4C30811A4566ABA630CFC60A0EE2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1">
    <w:name w:val="0FBE098FD21346C0A7950291AA3257ED3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1">
    <w:name w:val="5AC404619439402882F0C473BE8BD50221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6">
    <w:name w:val="6C388BCE080C4682AF930306B34B846A6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2">
    <w:name w:val="F8E7A71B19364A0FA6970EF62F95E4743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5">
    <w:name w:val="35075DB6CDAD4540BDCBC8CA3A19371555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2">
    <w:name w:val="A554DD02172A4084A7711C840D7BFE4F2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4">
    <w:name w:val="29D268CEEA0E459D833EFD5B95F2F662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4">
    <w:name w:val="A7448BC0B1424ABB86A91D321E92E32E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4">
    <w:name w:val="0DBC4665E6694E1CBF19ADF812E33A71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E212BC18CA0494A8159C9F06E7D4FC94">
    <w:name w:val="5E212BC18CA0494A8159C9F06E7D4FC9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1171790C254160828E273785F157734">
    <w:name w:val="DD1171790C254160828E273785F157734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15D104A840542849D47A9ED1E127D9233">
    <w:name w:val="315D104A840542849D47A9ED1E127D923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DB2235B04CD4EC4A2405FCBBEB47F4C13">
    <w:name w:val="8DB2235B04CD4EC4A2405FCBBEB47F4C1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9DBB98D2634418AAB1E3E71ED4DCA1613">
    <w:name w:val="E9DBB98D2634418AAB1E3E71ED4DCA1613"/>
    <w:rsid w:val="00B618D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">
    <w:name w:val="61C4EC25C2094B9182FF9334903D44D3"/>
    <w:rsid w:val="00950839"/>
  </w:style>
  <w:style w:type="paragraph" w:customStyle="1" w:styleId="DEDF258BFD6B41DA8800911006E5570B7">
    <w:name w:val="DEDF258BFD6B41DA8800911006E5570B7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7">
    <w:name w:val="259EF4E136D244408CE9EBED5113F7C87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7">
    <w:name w:val="D160C11B60AB4FD6B6591A58347ADF5F7"/>
    <w:rsid w:val="00025DA2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7">
    <w:name w:val="4A0F409AEE574F51885713989BA72F534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7">
    <w:name w:val="935DE29A2AAF46EDA8659B079B7B471F4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7">
    <w:name w:val="93ED395211994996BEF856B1CF2D223A4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7">
    <w:name w:val="3001070F4D2348C49D21CFA06D0C7EA84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3">
    <w:name w:val="464471E91ED74DF1BD4DA34A799D741E3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7">
    <w:name w:val="C56F4C30811A4566ABA630CFC60A0EE2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2">
    <w:name w:val="0FBE098FD21346C0A7950291AA3257ED3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2">
    <w:name w:val="5AC404619439402882F0C473BE8BD5022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7">
    <w:name w:val="6C388BCE080C4682AF930306B34B846A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3">
    <w:name w:val="F8E7A71B19364A0FA6970EF62F95E4743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6">
    <w:name w:val="35075DB6CDAD4540BDCBC8CA3A1937155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3">
    <w:name w:val="A554DD02172A4084A7711C840D7BFE4F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5">
    <w:name w:val="29D268CEEA0E459D833EFD5B95F2F662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5">
    <w:name w:val="A7448BC0B1424ABB86A91D321E92E32E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5">
    <w:name w:val="0DBC4665E6694E1CBF19ADF812E33A71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1">
    <w:name w:val="61C4EC25C2094B9182FF9334903D44D3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C0F23638D4485B19F9AE08BE466F2">
    <w:name w:val="30CC0F23638D4485B19F9AE08BE466F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6DBB3C49F354B8D8CD4301159652195">
    <w:name w:val="96DBB3C49F354B8D8CD430115965219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790AAA4DE44016B1C0CA36359615BE">
    <w:name w:val="5A790AAA4DE44016B1C0CA36359615BE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975BADBBBF431E8A508D7FADAE0F1F">
    <w:name w:val="62975BADBBBF431E8A508D7FADAE0F1F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2250EC9D9D4A4B87EB09201D68A690">
    <w:name w:val="B52250EC9D9D4A4B87EB09201D68A690"/>
    <w:rsid w:val="00025DA2"/>
  </w:style>
  <w:style w:type="paragraph" w:customStyle="1" w:styleId="6F1155E3170941388211F1EB26DFD57B">
    <w:name w:val="6F1155E3170941388211F1EB26DFD57B"/>
    <w:rsid w:val="00025DA2"/>
  </w:style>
  <w:style w:type="paragraph" w:customStyle="1" w:styleId="DEDF258BFD6B41DA8800911006E5570B8">
    <w:name w:val="DEDF258BFD6B41DA8800911006E5570B8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8">
    <w:name w:val="259EF4E136D244408CE9EBED5113F7C88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8">
    <w:name w:val="D160C11B60AB4FD6B6591A58347ADF5F8"/>
    <w:rsid w:val="00025DA2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8">
    <w:name w:val="4A0F409AEE574F51885713989BA72F534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8">
    <w:name w:val="935DE29A2AAF46EDA8659B079B7B471F4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8">
    <w:name w:val="93ED395211994996BEF856B1CF2D223A4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8">
    <w:name w:val="3001070F4D2348C49D21CFA06D0C7EA84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4">
    <w:name w:val="464471E91ED74DF1BD4DA34A799D741E3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8">
    <w:name w:val="C56F4C30811A4566ABA630CFC60A0EE2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3">
    <w:name w:val="0FBE098FD21346C0A7950291AA3257ED3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3">
    <w:name w:val="5AC404619439402882F0C473BE8BD5022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8">
    <w:name w:val="6C388BCE080C4682AF930306B34B846A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4">
    <w:name w:val="F8E7A71B19364A0FA6970EF62F95E4743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7">
    <w:name w:val="35075DB6CDAD4540BDCBC8CA3A1937155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4">
    <w:name w:val="A554DD02172A4084A7711C840D7BFE4F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6">
    <w:name w:val="29D268CEEA0E459D833EFD5B95F2F662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6">
    <w:name w:val="A7448BC0B1424ABB86A91D321E92E32E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6">
    <w:name w:val="0DBC4665E6694E1CBF19ADF812E33A71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2">
    <w:name w:val="61C4EC25C2094B9182FF9334903D44D3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C0F23638D4485B19F9AE08BE466F21">
    <w:name w:val="30CC0F23638D4485B19F9AE08BE466F2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790AAA4DE44016B1C0CA36359615BE1">
    <w:name w:val="5A790AAA4DE44016B1C0CA36359615BE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975BADBBBF431E8A508D7FADAE0F1F1">
    <w:name w:val="62975BADBBBF431E8A508D7FADAE0F1F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2915908BE942649A1DD23EFCABC4CD">
    <w:name w:val="452915908BE942649A1DD23EFCABC4CD"/>
    <w:rsid w:val="00025DA2"/>
  </w:style>
  <w:style w:type="paragraph" w:customStyle="1" w:styleId="89C086727371474CA37FC1DC826B93AA">
    <w:name w:val="89C086727371474CA37FC1DC826B93AA"/>
    <w:rsid w:val="00025DA2"/>
  </w:style>
  <w:style w:type="paragraph" w:customStyle="1" w:styleId="148071237D72474E8D87B090F52D9871">
    <w:name w:val="148071237D72474E8D87B090F52D9871"/>
    <w:rsid w:val="00025DA2"/>
  </w:style>
  <w:style w:type="paragraph" w:customStyle="1" w:styleId="45DEF2AF6D594E2DA20C10992E837B95">
    <w:name w:val="45DEF2AF6D594E2DA20C10992E837B95"/>
    <w:rsid w:val="00025DA2"/>
  </w:style>
  <w:style w:type="paragraph" w:customStyle="1" w:styleId="D8ECB20119224C1FB405DDD3AF17F01A">
    <w:name w:val="D8ECB20119224C1FB405DDD3AF17F01A"/>
    <w:rsid w:val="00025DA2"/>
  </w:style>
  <w:style w:type="paragraph" w:customStyle="1" w:styleId="0188D517AC5F4E318AB90AAC4A25E8AE">
    <w:name w:val="0188D517AC5F4E318AB90AAC4A25E8AE"/>
    <w:rsid w:val="00025DA2"/>
  </w:style>
  <w:style w:type="paragraph" w:customStyle="1" w:styleId="A51F9F8950414EAC83C7BB085D6E8079">
    <w:name w:val="A51F9F8950414EAC83C7BB085D6E8079"/>
    <w:rsid w:val="00025DA2"/>
  </w:style>
  <w:style w:type="paragraph" w:customStyle="1" w:styleId="5CB0B84B5BF0407F8299A22A4604DE42">
    <w:name w:val="5CB0B84B5BF0407F8299A22A4604DE42"/>
    <w:rsid w:val="00025DA2"/>
  </w:style>
  <w:style w:type="paragraph" w:customStyle="1" w:styleId="10D43BC5B09740B098DBD67C606BE1C3">
    <w:name w:val="10D43BC5B09740B098DBD67C606BE1C3"/>
    <w:rsid w:val="00025DA2"/>
  </w:style>
  <w:style w:type="paragraph" w:customStyle="1" w:styleId="56AD3FAB809E4DE4872F53665A777A8C">
    <w:name w:val="56AD3FAB809E4DE4872F53665A777A8C"/>
    <w:rsid w:val="00025DA2"/>
  </w:style>
  <w:style w:type="paragraph" w:customStyle="1" w:styleId="098BF553584045C1858DC5792362A37F">
    <w:name w:val="098BF553584045C1858DC5792362A37F"/>
    <w:rsid w:val="00025DA2"/>
  </w:style>
  <w:style w:type="paragraph" w:customStyle="1" w:styleId="9EC9095437A741CA807A08C4226AC332">
    <w:name w:val="9EC9095437A741CA807A08C4226AC332"/>
    <w:rsid w:val="00025DA2"/>
  </w:style>
  <w:style w:type="paragraph" w:customStyle="1" w:styleId="08B8B830FBBE4B4B97723C8E104A07A9">
    <w:name w:val="08B8B830FBBE4B4B97723C8E104A07A9"/>
    <w:rsid w:val="00025DA2"/>
  </w:style>
  <w:style w:type="paragraph" w:customStyle="1" w:styleId="79A63C1851D34E9DA81067FEB7010424">
    <w:name w:val="79A63C1851D34E9DA81067FEB7010424"/>
    <w:rsid w:val="00025DA2"/>
  </w:style>
  <w:style w:type="paragraph" w:customStyle="1" w:styleId="68F3D66C26454B539F6F63AB565A0547">
    <w:name w:val="68F3D66C26454B539F6F63AB565A0547"/>
    <w:rsid w:val="00025DA2"/>
  </w:style>
  <w:style w:type="paragraph" w:customStyle="1" w:styleId="3AEBD0177A114A9AAE7F409833881CA1">
    <w:name w:val="3AEBD0177A114A9AAE7F409833881CA1"/>
    <w:rsid w:val="00025DA2"/>
  </w:style>
  <w:style w:type="paragraph" w:customStyle="1" w:styleId="8C745F2A387A49A6ABE8601311C7B315">
    <w:name w:val="8C745F2A387A49A6ABE8601311C7B315"/>
    <w:rsid w:val="00025DA2"/>
  </w:style>
  <w:style w:type="paragraph" w:customStyle="1" w:styleId="0BDCBC4D523A4E2FB4303380C72BEBFE">
    <w:name w:val="0BDCBC4D523A4E2FB4303380C72BEBFE"/>
    <w:rsid w:val="00025DA2"/>
  </w:style>
  <w:style w:type="paragraph" w:customStyle="1" w:styleId="6EDB670EAAC841508A7EA7A1D0E9283A">
    <w:name w:val="6EDB670EAAC841508A7EA7A1D0E9283A"/>
    <w:rsid w:val="00025DA2"/>
  </w:style>
  <w:style w:type="paragraph" w:customStyle="1" w:styleId="C4FC41517D554766A2541516E22682D9">
    <w:name w:val="C4FC41517D554766A2541516E22682D9"/>
    <w:rsid w:val="00025DA2"/>
  </w:style>
  <w:style w:type="paragraph" w:customStyle="1" w:styleId="8E66124F2A08489D93B0763C4A5D4DE1">
    <w:name w:val="8E66124F2A08489D93B0763C4A5D4DE1"/>
    <w:rsid w:val="00025DA2"/>
  </w:style>
  <w:style w:type="paragraph" w:customStyle="1" w:styleId="E22DE731B17C46E98E5FEF0AD9E78C7F">
    <w:name w:val="E22DE731B17C46E98E5FEF0AD9E78C7F"/>
    <w:rsid w:val="00025DA2"/>
  </w:style>
  <w:style w:type="paragraph" w:customStyle="1" w:styleId="D92F0DDF29F947CBA62F76340A88C06B">
    <w:name w:val="D92F0DDF29F947CBA62F76340A88C06B"/>
    <w:rsid w:val="00025DA2"/>
  </w:style>
  <w:style w:type="paragraph" w:customStyle="1" w:styleId="9FFD2F36F48F4AB2B2E18C6003D92C0C">
    <w:name w:val="9FFD2F36F48F4AB2B2E18C6003D92C0C"/>
    <w:rsid w:val="00025DA2"/>
  </w:style>
  <w:style w:type="paragraph" w:customStyle="1" w:styleId="2A2171B03D294309972C8201AD146DBE">
    <w:name w:val="2A2171B03D294309972C8201AD146DBE"/>
    <w:rsid w:val="00025DA2"/>
  </w:style>
  <w:style w:type="paragraph" w:customStyle="1" w:styleId="1E6AE284054E49BB9899A5AEECA60139">
    <w:name w:val="1E6AE284054E49BB9899A5AEECA60139"/>
    <w:rsid w:val="00025DA2"/>
  </w:style>
  <w:style w:type="paragraph" w:customStyle="1" w:styleId="DEDF258BFD6B41DA8800911006E5570B9">
    <w:name w:val="DEDF258BFD6B41DA8800911006E5570B9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9">
    <w:name w:val="259EF4E136D244408CE9EBED5113F7C89"/>
    <w:rsid w:val="00025DA2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9">
    <w:name w:val="D160C11B60AB4FD6B6591A58347ADF5F9"/>
    <w:rsid w:val="00025DA2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49">
    <w:name w:val="4A0F409AEE574F51885713989BA72F534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49">
    <w:name w:val="935DE29A2AAF46EDA8659B079B7B471F4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49">
    <w:name w:val="93ED395211994996BEF856B1CF2D223A4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49">
    <w:name w:val="3001070F4D2348C49D21CFA06D0C7EA84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5">
    <w:name w:val="464471E91ED74DF1BD4DA34A799D741E3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9">
    <w:name w:val="C56F4C30811A4566ABA630CFC60A0EE2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4">
    <w:name w:val="0FBE098FD21346C0A7950291AA3257ED3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4">
    <w:name w:val="5AC404619439402882F0C473BE8BD50224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9">
    <w:name w:val="6C388BCE080C4682AF930306B34B846A9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5">
    <w:name w:val="F8E7A71B19364A0FA6970EF62F95E4743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8">
    <w:name w:val="35075DB6CDAD4540BDCBC8CA3A19371558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5">
    <w:name w:val="A554DD02172A4084A7711C840D7BFE4F5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7">
    <w:name w:val="29D268CEEA0E459D833EFD5B95F2F662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7">
    <w:name w:val="A7448BC0B1424ABB86A91D321E92E32E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7">
    <w:name w:val="0DBC4665E6694E1CBF19ADF812E33A717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3">
    <w:name w:val="61C4EC25C2094B9182FF9334903D44D33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C0F23638D4485B19F9AE08BE466F22">
    <w:name w:val="30CC0F23638D4485B19F9AE08BE466F2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DAA052D40164A5BB596C0F878DA3D5B">
    <w:name w:val="FDAA052D40164A5BB596C0F878DA3D5B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AC610F97C5C43668B6DB69C24B8FBA6">
    <w:name w:val="2AC610F97C5C43668B6DB69C24B8FBA6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2250EC9D9D4A4B87EB09201D68A6901">
    <w:name w:val="B52250EC9D9D4A4B87EB09201D68A690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790AAA4DE44016B1C0CA36359615BE2">
    <w:name w:val="5A790AAA4DE44016B1C0CA36359615BE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2915908BE942649A1DD23EFCABC4CD1">
    <w:name w:val="452915908BE942649A1DD23EFCABC4CD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9C086727371474CA37FC1DC826B93AA1">
    <w:name w:val="89C086727371474CA37FC1DC826B93AA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F1155E3170941388211F1EB26DFD57B1">
    <w:name w:val="6F1155E3170941388211F1EB26DFD57B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975BADBBBF431E8A508D7FADAE0F1F2">
    <w:name w:val="62975BADBBBF431E8A508D7FADAE0F1F2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8071237D72474E8D87B090F52D98711">
    <w:name w:val="148071237D72474E8D87B090F52D9871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DEF2AF6D594E2DA20C10992E837B951">
    <w:name w:val="45DEF2AF6D594E2DA20C10992E837B95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ECB20119224C1FB405DDD3AF17F01A1">
    <w:name w:val="D8ECB20119224C1FB405DDD3AF17F01A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188D517AC5F4E318AB90AAC4A25E8AE1">
    <w:name w:val="0188D517AC5F4E318AB90AAC4A25E8AE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1F9F8950414EAC83C7BB085D6E80791">
    <w:name w:val="A51F9F8950414EAC83C7BB085D6E8079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CB0B84B5BF0407F8299A22A4604DE421">
    <w:name w:val="5CB0B84B5BF0407F8299A22A4604DE42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D43BC5B09740B098DBD67C606BE1C31">
    <w:name w:val="10D43BC5B09740B098DBD67C606BE1C3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AD3FAB809E4DE4872F53665A777A8C1">
    <w:name w:val="56AD3FAB809E4DE4872F53665A777A8C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98BF553584045C1858DC5792362A37F1">
    <w:name w:val="098BF553584045C1858DC5792362A37F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EC9095437A741CA807A08C4226AC3321">
    <w:name w:val="9EC9095437A741CA807A08C4226AC332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B8B830FBBE4B4B97723C8E104A07A91">
    <w:name w:val="08B8B830FBBE4B4B97723C8E104A07A9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9A63C1851D34E9DA81067FEB70104241">
    <w:name w:val="79A63C1851D34E9DA81067FEB7010424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8F3D66C26454B539F6F63AB565A05471">
    <w:name w:val="68F3D66C26454B539F6F63AB565A0547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AEBD0177A114A9AAE7F409833881CA11">
    <w:name w:val="3AEBD0177A114A9AAE7F409833881CA1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C745F2A387A49A6ABE8601311C7B3151">
    <w:name w:val="8C745F2A387A49A6ABE8601311C7B315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BDCBC4D523A4E2FB4303380C72BEBFE1">
    <w:name w:val="0BDCBC4D523A4E2FB4303380C72BEBFE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EDB670EAAC841508A7EA7A1D0E9283A1">
    <w:name w:val="6EDB670EAAC841508A7EA7A1D0E9283A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4FC41517D554766A2541516E22682D91">
    <w:name w:val="C4FC41517D554766A2541516E22682D9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E66124F2A08489D93B0763C4A5D4DE11">
    <w:name w:val="8E66124F2A08489D93B0763C4A5D4DE1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22DE731B17C46E98E5FEF0AD9E78C7F1">
    <w:name w:val="E22DE731B17C46E98E5FEF0AD9E78C7F1"/>
    <w:rsid w:val="00025DA2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10">
    <w:name w:val="DEDF258BFD6B41DA8800911006E5570B10"/>
    <w:rsid w:val="00111E7B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0">
    <w:name w:val="259EF4E136D244408CE9EBED5113F7C810"/>
    <w:rsid w:val="00111E7B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0">
    <w:name w:val="D160C11B60AB4FD6B6591A58347ADF5F10"/>
    <w:rsid w:val="00111E7B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50">
    <w:name w:val="4A0F409AEE574F51885713989BA72F535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0">
    <w:name w:val="935DE29A2AAF46EDA8659B079B7B471F5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0">
    <w:name w:val="93ED395211994996BEF856B1CF2D223A5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0">
    <w:name w:val="3001070F4D2348C49D21CFA06D0C7EA85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64471E91ED74DF1BD4DA34A799D741E36">
    <w:name w:val="464471E91ED74DF1BD4DA34A799D741E36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56F4C30811A4566ABA630CFC60A0EE210">
    <w:name w:val="C56F4C30811A4566ABA630CFC60A0EE21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FBE098FD21346C0A7950291AA3257ED35">
    <w:name w:val="0FBE098FD21346C0A7950291AA3257ED35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C404619439402882F0C473BE8BD50225">
    <w:name w:val="5AC404619439402882F0C473BE8BD50225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C388BCE080C4682AF930306B34B846A10">
    <w:name w:val="6C388BCE080C4682AF930306B34B846A1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8E7A71B19364A0FA6970EF62F95E47436">
    <w:name w:val="F8E7A71B19364A0FA6970EF62F95E47436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5075DB6CDAD4540BDCBC8CA3A19371559">
    <w:name w:val="35075DB6CDAD4540BDCBC8CA3A19371559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54DD02172A4084A7711C840D7BFE4F6">
    <w:name w:val="A554DD02172A4084A7711C840D7BFE4F6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9D268CEEA0E459D833EFD5B95F2F6628">
    <w:name w:val="29D268CEEA0E459D833EFD5B95F2F6628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7448BC0B1424ABB86A91D321E92E32E8">
    <w:name w:val="A7448BC0B1424ABB86A91D321E92E32E8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DBC4665E6694E1CBF19ADF812E33A718">
    <w:name w:val="0DBC4665E6694E1CBF19ADF812E33A718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C4EC25C2094B9182FF9334903D44D34">
    <w:name w:val="61C4EC25C2094B9182FF9334903D44D34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CC0F23638D4485B19F9AE08BE466F23">
    <w:name w:val="30CC0F23638D4485B19F9AE08BE466F2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DAA052D40164A5BB596C0F878DA3D5B1">
    <w:name w:val="FDAA052D40164A5BB596C0F878DA3D5B1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AC610F97C5C43668B6DB69C24B8FBA61">
    <w:name w:val="2AC610F97C5C43668B6DB69C24B8FBA61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52250EC9D9D4A4B87EB09201D68A6902">
    <w:name w:val="B52250EC9D9D4A4B87EB09201D68A690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A790AAA4DE44016B1C0CA36359615BE3">
    <w:name w:val="5A790AAA4DE44016B1C0CA36359615BE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2915908BE942649A1DD23EFCABC4CD2">
    <w:name w:val="452915908BE942649A1DD23EFCABC4CD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9C086727371474CA37FC1DC826B93AA2">
    <w:name w:val="89C086727371474CA37FC1DC826B93AA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F1155E3170941388211F1EB26DFD57B2">
    <w:name w:val="6F1155E3170941388211F1EB26DFD57B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975BADBBBF431E8A508D7FADAE0F1F3">
    <w:name w:val="62975BADBBBF431E8A508D7FADAE0F1F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8071237D72474E8D87B090F52D98712">
    <w:name w:val="148071237D72474E8D87B090F52D9871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DEF2AF6D594E2DA20C10992E837B952">
    <w:name w:val="45DEF2AF6D594E2DA20C10992E837B95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ECB20119224C1FB405DDD3AF17F01A2">
    <w:name w:val="D8ECB20119224C1FB405DDD3AF17F01A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188D517AC5F4E318AB90AAC4A25E8AE2">
    <w:name w:val="0188D517AC5F4E318AB90AAC4A25E8AE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1F9F8950414EAC83C7BB085D6E80792">
    <w:name w:val="A51F9F8950414EAC83C7BB085D6E8079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CB0B84B5BF0407F8299A22A4604DE422">
    <w:name w:val="5CB0B84B5BF0407F8299A22A4604DE42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0D43BC5B09740B098DBD67C606BE1C32">
    <w:name w:val="10D43BC5B09740B098DBD67C606BE1C3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AD3FAB809E4DE4872F53665A777A8C2">
    <w:name w:val="56AD3FAB809E4DE4872F53665A777A8C2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E80D9776DC54DB48DE748EB886FD466">
    <w:name w:val="8E80D9776DC54DB48DE748EB886FD466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490402B5DBA43DB98D205863F9EB0A3">
    <w:name w:val="D490402B5DBA43DB98D205863F9EB0A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35D8F24A5D24A9E8A2A7AE70E44E7DB">
    <w:name w:val="835D8F24A5D24A9E8A2A7AE70E44E7DB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217CCC9DABA4BFBB134E4D4F4D0E45E">
    <w:name w:val="6217CCC9DABA4BFBB134E4D4F4D0E45E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AF1CF93E1E940F3BC0BC0A0DAFD8BDB">
    <w:name w:val="8AF1CF93E1E940F3BC0BC0A0DAFD8BDB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B033391523644FC887E77DBE15C681D">
    <w:name w:val="5B033391523644FC887E77DBE15C681D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24E9477B728437BA565D9C493139B8F">
    <w:name w:val="424E9477B728437BA565D9C493139B8F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574E5089E4745F5A2C79E5E260C8524">
    <w:name w:val="4574E5089E4745F5A2C79E5E260C8524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EB5A380F51B4B8FB6B9E972BCAE27B0">
    <w:name w:val="FEB5A380F51B4B8FB6B9E972BCAE27B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59EB0D83EB14E778172E2B9F80FB323">
    <w:name w:val="859EB0D83EB14E778172E2B9F80FB323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9CC2F8AFE1A4DB4A4C22ED9573D2840">
    <w:name w:val="99CC2F8AFE1A4DB4A4C22ED9573D2840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6CFF7D695AD4DE69579B64BBA7467AF">
    <w:name w:val="56CFF7D695AD4DE69579B64BBA7467AF"/>
    <w:rsid w:val="00111E7B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FF8C8B6E38D242BE951DE2841C21186D">
    <w:name w:val="FF8C8B6E38D242BE951DE2841C21186D"/>
    <w:rsid w:val="00111E7B"/>
  </w:style>
  <w:style w:type="paragraph" w:customStyle="1" w:styleId="5A2376EE25EA4205B262322890888315">
    <w:name w:val="5A2376EE25EA4205B262322890888315"/>
    <w:rsid w:val="00111E7B"/>
  </w:style>
  <w:style w:type="paragraph" w:customStyle="1" w:styleId="1102248FA7B3472C9C54BADA64428B8A">
    <w:name w:val="1102248FA7B3472C9C54BADA64428B8A"/>
    <w:rsid w:val="00111E7B"/>
  </w:style>
  <w:style w:type="paragraph" w:customStyle="1" w:styleId="74B6B3B33A88405D9EF750BE1ACBE4EB">
    <w:name w:val="74B6B3B33A88405D9EF750BE1ACBE4EB"/>
    <w:rsid w:val="00111E7B"/>
  </w:style>
  <w:style w:type="paragraph" w:customStyle="1" w:styleId="5F4A8168ADC741C2B03A12A085AC6B69">
    <w:name w:val="5F4A8168ADC741C2B03A12A085AC6B69"/>
    <w:rsid w:val="00111E7B"/>
  </w:style>
  <w:style w:type="paragraph" w:customStyle="1" w:styleId="FBD5218CB55C47AB95E9BA822937C242">
    <w:name w:val="FBD5218CB55C47AB95E9BA822937C242"/>
    <w:rsid w:val="00111E7B"/>
  </w:style>
  <w:style w:type="paragraph" w:customStyle="1" w:styleId="FEA731ED047B4482A930A723A92AE80B">
    <w:name w:val="FEA731ED047B4482A930A723A92AE80B"/>
    <w:rsid w:val="004B579F"/>
  </w:style>
  <w:style w:type="paragraph" w:customStyle="1" w:styleId="0589299A61B745B6965E3FF009F91FC6">
    <w:name w:val="0589299A61B745B6965E3FF009F91FC6"/>
    <w:rsid w:val="004B579F"/>
  </w:style>
  <w:style w:type="paragraph" w:customStyle="1" w:styleId="DEDF258BFD6B41DA8800911006E5570B11">
    <w:name w:val="DEDF258BFD6B41DA8800911006E5570B11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1">
    <w:name w:val="259EF4E136D244408CE9EBED5113F7C811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1">
    <w:name w:val="D160C11B60AB4FD6B6591A58347ADF5F11"/>
    <w:rsid w:val="0017781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51">
    <w:name w:val="4A0F409AEE574F51885713989BA72F53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1">
    <w:name w:val="935DE29A2AAF46EDA8659B079B7B471F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1">
    <w:name w:val="93ED395211994996BEF856B1CF2D223A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1">
    <w:name w:val="3001070F4D2348C49D21CFA06D0C7EA8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D62182A76545479B765BF6CC1CF2B4">
    <w:name w:val="DDD62182A76545479B765BF6CC1CF2B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E9A41D53BA43FFACC4551BD513D2D9">
    <w:name w:val="08E9A41D53BA43FFACC4551BD513D2D9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0985DDCC3947F190C434083CCC3C8C">
    <w:name w:val="A50985DDCC3947F190C434083CCC3C8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C12E5FCDC3240369B1E08EB74F3E73D">
    <w:name w:val="7C12E5FCDC3240369B1E08EB74F3E73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743F7A64F14A609C52D058954CE0DD">
    <w:name w:val="2D743F7A64F14A609C52D058954CE0D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8F0DEC60054571AD7841AAB1DE5857">
    <w:name w:val="D98F0DEC60054571AD7841AAB1DE5857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190E30A5D824196AB4EE164A4955BDC">
    <w:name w:val="D190E30A5D824196AB4EE164A4955BD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C7C81EF2EB4E73B88CE14F4A9F43F3">
    <w:name w:val="D9C7C81EF2EB4E73B88CE14F4A9F43F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B0A1C913E3040F6ADC163547F08CB04">
    <w:name w:val="8B0A1C913E3040F6ADC163547F08CB0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5A3C6530CC4ECC8C19A8F9EC3EABAF">
    <w:name w:val="145A3C6530CC4ECC8C19A8F9EC3EABAF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832B31AD574729A3D13AFB1353A9CE">
    <w:name w:val="CA832B31AD574729A3D13AFB1353A9CE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7B05364047440199EFF138E0A22CA94">
    <w:name w:val="37B05364047440199EFF138E0A22CA9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7F5388631AF498494DB6E926EAA14BB">
    <w:name w:val="47F5388631AF498494DB6E926EAA14BB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DE9E7A7BD5447A18BC1215540D0F767">
    <w:name w:val="5DE9E7A7BD5447A18BC1215540D0F767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B54C7E67D724EDB87646D803E55AE0E">
    <w:name w:val="0B54C7E67D724EDB87646D803E55AE0E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D69BF9B107481E9DEB1B3C9DC785BC">
    <w:name w:val="B4D69BF9B107481E9DEB1B3C9DC785B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01F3CA83014A51873B2F79474747FC">
    <w:name w:val="0501F3CA83014A51873B2F79474747F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61017FF5447450CAF9C034D4B251F28">
    <w:name w:val="261017FF5447450CAF9C034D4B251F28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861DC31E32C4ACF9A9981C40870EB03">
    <w:name w:val="4861DC31E32C4ACF9A9981C40870EB0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7FF914281D1463F855E387FA51A3FB3">
    <w:name w:val="97FF914281D1463F855E387FA51A3FB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36683770FF493C83BAF59D3807F01F">
    <w:name w:val="A136683770FF493C83BAF59D3807F01F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19A18DF2E3A4ED092D4D05004B2326C">
    <w:name w:val="C19A18DF2E3A4ED092D4D05004B2326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9F18D1A38D44FCA96BE7F4FF88536A">
    <w:name w:val="D69F18D1A38D44FCA96BE7F4FF88536A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3FD7CC627047A580432EC46146B174">
    <w:name w:val="783FD7CC627047A580432EC46146B17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72C2BB795E48B6A2F638F5AC82932D">
    <w:name w:val="D872C2BB795E48B6A2F638F5AC82932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613AFB19D7241AFBBE651C4CB3F5BA9">
    <w:name w:val="6613AFB19D7241AFBBE651C4CB3F5BA9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6043464A6547E8B45530ABFF1DA9C7">
    <w:name w:val="7A6043464A6547E8B45530ABFF1DA9C7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5131124A46408A86A2B66048D9476A">
    <w:name w:val="4D5131124A46408A86A2B66048D9476A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26F6322DDC43379F4CF4ACC1EC2B84">
    <w:name w:val="D226F6322DDC43379F4CF4ACC1EC2B84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D0EC0D7A764265A01E125CA27ED381">
    <w:name w:val="B2D0EC0D7A764265A01E125CA27ED38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1175A36569433490D82ACF2BB040DD">
    <w:name w:val="611175A36569433490D82ACF2BB040D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38B91FF3BD4B4187A71921573754AD">
    <w:name w:val="9338B91FF3BD4B4187A71921573754A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8E170BEBBB493EBA6CA7638F164550">
    <w:name w:val="D08E170BEBBB493EBA6CA7638F164550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0EC40260EF74ABAA5F24DC0C0E83EBC">
    <w:name w:val="A0EC40260EF74ABAA5F24DC0C0E83EBC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60905E10F349E49944EE0C9663BC4D">
    <w:name w:val="EC60905E10F349E49944EE0C9663BC4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9774EF85AB419B9B5A352F54600F40">
    <w:name w:val="B09774EF85AB419B9B5A352F54600F40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6142A0F8DCF4B97A19F7CCAA4EA96E9">
    <w:name w:val="76142A0F8DCF4B97A19F7CCAA4EA96E9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BDDFCD5D0425B9F26CE73C4E6D465">
    <w:name w:val="722BDDFCD5D0425B9F26CE73C4E6D465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16457BEDDBB41D6B370E5CF2B21789A">
    <w:name w:val="716457BEDDBB41D6B370E5CF2B21789A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3ADA76B9A6F431F93076E5A21C1942D">
    <w:name w:val="E3ADA76B9A6F431F93076E5A21C1942D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32BBB9DCB44683AE2B9D4C7BE81839">
    <w:name w:val="DF32BBB9DCB44683AE2B9D4C7BE81839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EDF258BFD6B41DA8800911006E5570B12">
    <w:name w:val="DEDF258BFD6B41DA8800911006E5570B12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2">
    <w:name w:val="259EF4E136D244408CE9EBED5113F7C812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2">
    <w:name w:val="D160C11B60AB4FD6B6591A58347ADF5F12"/>
    <w:rsid w:val="0017781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52">
    <w:name w:val="4A0F409AEE574F51885713989BA72F53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2">
    <w:name w:val="935DE29A2AAF46EDA8659B079B7B471F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2">
    <w:name w:val="93ED395211994996BEF856B1CF2D223A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2">
    <w:name w:val="3001070F4D2348C49D21CFA06D0C7EA8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D62182A76545479B765BF6CC1CF2B41">
    <w:name w:val="DDD62182A76545479B765BF6CC1CF2B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E9A41D53BA43FFACC4551BD513D2D91">
    <w:name w:val="08E9A41D53BA43FFACC4551BD513D2D9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0985DDCC3947F190C434083CCC3C8C1">
    <w:name w:val="A50985DDCC3947F190C434083CCC3C8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C12E5FCDC3240369B1E08EB74F3E73D1">
    <w:name w:val="7C12E5FCDC3240369B1E08EB74F3E73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743F7A64F14A609C52D058954CE0DD1">
    <w:name w:val="2D743F7A64F14A609C52D058954CE0D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8F0DEC60054571AD7841AAB1DE58571">
    <w:name w:val="D98F0DEC60054571AD7841AAB1DE5857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190E30A5D824196AB4EE164A4955BDC1">
    <w:name w:val="D190E30A5D824196AB4EE164A4955BD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C7C81EF2EB4E73B88CE14F4A9F43F31">
    <w:name w:val="D9C7C81EF2EB4E73B88CE14F4A9F43F3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B0A1C913E3040F6ADC163547F08CB041">
    <w:name w:val="8B0A1C913E3040F6ADC163547F08CB0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5A3C6530CC4ECC8C19A8F9EC3EABAF1">
    <w:name w:val="145A3C6530CC4ECC8C19A8F9EC3EABAF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832B31AD574729A3D13AFB1353A9CE1">
    <w:name w:val="CA832B31AD574729A3D13AFB1353A9CE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7B05364047440199EFF138E0A22CA941">
    <w:name w:val="37B05364047440199EFF138E0A22CA9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7F5388631AF498494DB6E926EAA14BB1">
    <w:name w:val="47F5388631AF498494DB6E926EAA14BB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DE9E7A7BD5447A18BC1215540D0F7671">
    <w:name w:val="5DE9E7A7BD5447A18BC1215540D0F767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B54C7E67D724EDB87646D803E55AE0E1">
    <w:name w:val="0B54C7E67D724EDB87646D803E55AE0E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D69BF9B107481E9DEB1B3C9DC785BC1">
    <w:name w:val="B4D69BF9B107481E9DEB1B3C9DC785B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01F3CA83014A51873B2F79474747FC1">
    <w:name w:val="0501F3CA83014A51873B2F79474747F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61017FF5447450CAF9C034D4B251F281">
    <w:name w:val="261017FF5447450CAF9C034D4B251F28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861DC31E32C4ACF9A9981C40870EB031">
    <w:name w:val="4861DC31E32C4ACF9A9981C40870EB03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7FF914281D1463F855E387FA51A3FB31">
    <w:name w:val="97FF914281D1463F855E387FA51A3FB3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36683770FF493C83BAF59D3807F01F1">
    <w:name w:val="A136683770FF493C83BAF59D3807F01F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19A18DF2E3A4ED092D4D05004B2326C1">
    <w:name w:val="C19A18DF2E3A4ED092D4D05004B2326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9F18D1A38D44FCA96BE7F4FF88536A1">
    <w:name w:val="D69F18D1A38D44FCA96BE7F4FF88536A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3FD7CC627047A580432EC46146B1741">
    <w:name w:val="783FD7CC627047A580432EC46146B17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72C2BB795E48B6A2F638F5AC82932D1">
    <w:name w:val="D872C2BB795E48B6A2F638F5AC82932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613AFB19D7241AFBBE651C4CB3F5BA91">
    <w:name w:val="6613AFB19D7241AFBBE651C4CB3F5BA9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6043464A6547E8B45530ABFF1DA9C71">
    <w:name w:val="7A6043464A6547E8B45530ABFF1DA9C7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5131124A46408A86A2B66048D9476A1">
    <w:name w:val="4D5131124A46408A86A2B66048D9476A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26F6322DDC43379F4CF4ACC1EC2B841">
    <w:name w:val="D226F6322DDC43379F4CF4ACC1EC2B84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D0EC0D7A764265A01E125CA27ED3811">
    <w:name w:val="B2D0EC0D7A764265A01E125CA27ED381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1175A36569433490D82ACF2BB040DD1">
    <w:name w:val="611175A36569433490D82ACF2BB040D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38B91FF3BD4B4187A71921573754AD1">
    <w:name w:val="9338B91FF3BD4B4187A71921573754A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8E170BEBBB493EBA6CA7638F1645501">
    <w:name w:val="D08E170BEBBB493EBA6CA7638F164550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0EC40260EF74ABAA5F24DC0C0E83EBC1">
    <w:name w:val="A0EC40260EF74ABAA5F24DC0C0E83EBC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60905E10F349E49944EE0C9663BC4D1">
    <w:name w:val="EC60905E10F349E49944EE0C9663BC4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9774EF85AB419B9B5A352F54600F401">
    <w:name w:val="B09774EF85AB419B9B5A352F54600F40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6142A0F8DCF4B97A19F7CCAA4EA96E91">
    <w:name w:val="76142A0F8DCF4B97A19F7CCAA4EA96E9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BDDFCD5D0425B9F26CE73C4E6D4651">
    <w:name w:val="722BDDFCD5D0425B9F26CE73C4E6D46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16457BEDDBB41D6B370E5CF2B21789A1">
    <w:name w:val="716457BEDDBB41D6B370E5CF2B21789A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3ADA76B9A6F431F93076E5A21C1942D1">
    <w:name w:val="E3ADA76B9A6F431F93076E5A21C1942D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32BBB9DCB44683AE2B9D4C7BE818391">
    <w:name w:val="DF32BBB9DCB44683AE2B9D4C7BE81839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1AE267322A748909802E2B6A2F9C225">
    <w:name w:val="11AE267322A748909802E2B6A2F9C225"/>
    <w:rsid w:val="00177813"/>
  </w:style>
  <w:style w:type="paragraph" w:customStyle="1" w:styleId="DEDF258BFD6B41DA8800911006E5570B13">
    <w:name w:val="DEDF258BFD6B41DA8800911006E5570B13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259EF4E136D244408CE9EBED5113F7C813">
    <w:name w:val="259EF4E136D244408CE9EBED5113F7C813"/>
    <w:rsid w:val="00177813"/>
    <w:pPr>
      <w:spacing w:after="0" w:line="288" w:lineRule="auto"/>
      <w:outlineLvl w:val="0"/>
    </w:pPr>
    <w:rPr>
      <w:rFonts w:ascii="Arial" w:eastAsia="Times New Roman" w:hAnsi="Arial" w:cs="Times New Roman"/>
      <w:sz w:val="32"/>
      <w:szCs w:val="24"/>
      <w:lang w:eastAsia="en-US"/>
    </w:rPr>
  </w:style>
  <w:style w:type="paragraph" w:customStyle="1" w:styleId="D160C11B60AB4FD6B6591A58347ADF5F13">
    <w:name w:val="D160C11B60AB4FD6B6591A58347ADF5F13"/>
    <w:rsid w:val="00177813"/>
    <w:pPr>
      <w:spacing w:after="0" w:line="288" w:lineRule="auto"/>
      <w:outlineLvl w:val="1"/>
    </w:pPr>
    <w:rPr>
      <w:rFonts w:ascii="Arial" w:eastAsia="Times New Roman" w:hAnsi="Arial" w:cs="Times New Roman"/>
      <w:color w:val="7F7F7F" w:themeColor="text1" w:themeTint="80"/>
      <w:sz w:val="28"/>
      <w:szCs w:val="24"/>
      <w:lang w:eastAsia="en-US"/>
    </w:rPr>
  </w:style>
  <w:style w:type="paragraph" w:customStyle="1" w:styleId="4A0F409AEE574F51885713989BA72F5353">
    <w:name w:val="4A0F409AEE574F51885713989BA72F535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5DE29A2AAF46EDA8659B079B7B471F53">
    <w:name w:val="935DE29A2AAF46EDA8659B079B7B471F5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ED395211994996BEF856B1CF2D223A53">
    <w:name w:val="93ED395211994996BEF856B1CF2D223A5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3001070F4D2348C49D21CFA06D0C7EA853">
    <w:name w:val="3001070F4D2348C49D21CFA06D0C7EA853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DD62182A76545479B765BF6CC1CF2B42">
    <w:name w:val="DDD62182A76545479B765BF6CC1CF2B4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8E9A41D53BA43FFACC4551BD513D2D92">
    <w:name w:val="08E9A41D53BA43FFACC4551BD513D2D9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50985DDCC3947F190C434083CCC3C8C2">
    <w:name w:val="A50985DDCC3947F190C434083CCC3C8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C12E5FCDC3240369B1E08EB74F3E73D2">
    <w:name w:val="7C12E5FCDC3240369B1E08EB74F3E73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D743F7A64F14A609C52D058954CE0DD2">
    <w:name w:val="2D743F7A64F14A609C52D058954CE0D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8F0DEC60054571AD7841AAB1DE58572">
    <w:name w:val="D98F0DEC60054571AD7841AAB1DE5857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190E30A5D824196AB4EE164A4955BDC2">
    <w:name w:val="D190E30A5D824196AB4EE164A4955BD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9C7C81EF2EB4E73B88CE14F4A9F43F32">
    <w:name w:val="D9C7C81EF2EB4E73B88CE14F4A9F43F3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8B0A1C913E3040F6ADC163547F08CB042">
    <w:name w:val="8B0A1C913E3040F6ADC163547F08CB04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45A3C6530CC4ECC8C19A8F9EC3EABAF2">
    <w:name w:val="145A3C6530CC4ECC8C19A8F9EC3EABAF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A832B31AD574729A3D13AFB1353A9CE2">
    <w:name w:val="CA832B31AD574729A3D13AFB1353A9CE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11AE267322A748909802E2B6A2F9C2251">
    <w:name w:val="11AE267322A748909802E2B6A2F9C2251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7F5388631AF498494DB6E926EAA14BB2">
    <w:name w:val="47F5388631AF498494DB6E926EAA14BB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5DE9E7A7BD5447A18BC1215540D0F7672">
    <w:name w:val="5DE9E7A7BD5447A18BC1215540D0F767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B54C7E67D724EDB87646D803E55AE0E2">
    <w:name w:val="0B54C7E67D724EDB87646D803E55AE0E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4D69BF9B107481E9DEB1B3C9DC785BC2">
    <w:name w:val="B4D69BF9B107481E9DEB1B3C9DC785B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0501F3CA83014A51873B2F79474747FC2">
    <w:name w:val="0501F3CA83014A51873B2F79474747F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261017FF5447450CAF9C034D4B251F282">
    <w:name w:val="261017FF5447450CAF9C034D4B251F28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861DC31E32C4ACF9A9981C40870EB032">
    <w:name w:val="4861DC31E32C4ACF9A9981C40870EB03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7FF914281D1463F855E387FA51A3FB32">
    <w:name w:val="97FF914281D1463F855E387FA51A3FB3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136683770FF493C83BAF59D3807F01F2">
    <w:name w:val="A136683770FF493C83BAF59D3807F01F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C19A18DF2E3A4ED092D4D05004B2326C2">
    <w:name w:val="C19A18DF2E3A4ED092D4D05004B2326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69F18D1A38D44FCA96BE7F4FF88536A2">
    <w:name w:val="D69F18D1A38D44FCA96BE7F4FF88536A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83FD7CC627047A580432EC46146B1742">
    <w:name w:val="783FD7CC627047A580432EC46146B174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872C2BB795E48B6A2F638F5AC82932D2">
    <w:name w:val="D872C2BB795E48B6A2F638F5AC82932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613AFB19D7241AFBBE651C4CB3F5BA92">
    <w:name w:val="6613AFB19D7241AFBBE651C4CB3F5BA9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A6043464A6547E8B45530ABFF1DA9C72">
    <w:name w:val="7A6043464A6547E8B45530ABFF1DA9C7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4D5131124A46408A86A2B66048D9476A2">
    <w:name w:val="4D5131124A46408A86A2B66048D9476A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226F6322DDC43379F4CF4ACC1EC2B842">
    <w:name w:val="D226F6322DDC43379F4CF4ACC1EC2B84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2D0EC0D7A764265A01E125CA27ED3812">
    <w:name w:val="B2D0EC0D7A764265A01E125CA27ED381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611175A36569433490D82ACF2BB040DD2">
    <w:name w:val="611175A36569433490D82ACF2BB040D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9338B91FF3BD4B4187A71921573754AD2">
    <w:name w:val="9338B91FF3BD4B4187A71921573754A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08E170BEBBB493EBA6CA7638F1645502">
    <w:name w:val="D08E170BEBBB493EBA6CA7638F164550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A0EC40260EF74ABAA5F24DC0C0E83EBC2">
    <w:name w:val="A0EC40260EF74ABAA5F24DC0C0E83EBC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C60905E10F349E49944EE0C9663BC4D2">
    <w:name w:val="EC60905E10F349E49944EE0C9663BC4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B09774EF85AB419B9B5A352F54600F402">
    <w:name w:val="B09774EF85AB419B9B5A352F54600F40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6142A0F8DCF4B97A19F7CCAA4EA96E92">
    <w:name w:val="76142A0F8DCF4B97A19F7CCAA4EA96E9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22BDDFCD5D0425B9F26CE73C4E6D4652">
    <w:name w:val="722BDDFCD5D0425B9F26CE73C4E6D465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716457BEDDBB41D6B370E5CF2B21789A2">
    <w:name w:val="716457BEDDBB41D6B370E5CF2B21789A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3ADA76B9A6F431F93076E5A21C1942D2">
    <w:name w:val="E3ADA76B9A6F431F93076E5A21C1942D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DF32BBB9DCB44683AE2B9D4C7BE818392">
    <w:name w:val="DF32BBB9DCB44683AE2B9D4C7BE818392"/>
    <w:rsid w:val="00177813"/>
    <w:pPr>
      <w:spacing w:after="0" w:line="288" w:lineRule="auto"/>
    </w:pPr>
    <w:rPr>
      <w:rFonts w:ascii="Arial" w:eastAsia="Times New Roman" w:hAnsi="Arial" w:cs="Times New Roman"/>
      <w:sz w:val="20"/>
      <w:szCs w:val="24"/>
      <w:lang w:eastAsia="en-US"/>
    </w:rPr>
  </w:style>
  <w:style w:type="paragraph" w:customStyle="1" w:styleId="E4EB149A02D845B5B4519BD7D4BEE31E">
    <w:name w:val="E4EB149A02D845B5B4519BD7D4BEE31E"/>
    <w:rsid w:val="00F32D0C"/>
  </w:style>
  <w:style w:type="paragraph" w:customStyle="1" w:styleId="4C2077EFE9F644D486A695925F38BEB5">
    <w:name w:val="4C2077EFE9F644D486A695925F38BEB5"/>
    <w:rsid w:val="00F32D0C"/>
  </w:style>
  <w:style w:type="paragraph" w:customStyle="1" w:styleId="739E2455DE19498E86B2880726F24B58">
    <w:name w:val="739E2455DE19498E86B2880726F24B58"/>
    <w:rsid w:val="00F32D0C"/>
  </w:style>
  <w:style w:type="paragraph" w:customStyle="1" w:styleId="C68D2CB3FD29495B988B9A439BDD3273">
    <w:name w:val="C68D2CB3FD29495B988B9A439BDD3273"/>
    <w:rsid w:val="00A82601"/>
  </w:style>
  <w:style w:type="paragraph" w:customStyle="1" w:styleId="3B43154B6B8A432BB78F19C06D23B186">
    <w:name w:val="3B43154B6B8A432BB78F19C06D23B186"/>
    <w:rsid w:val="00A82601"/>
  </w:style>
  <w:style w:type="paragraph" w:customStyle="1" w:styleId="86D65CCC461D49948EC0D8273264110D">
    <w:name w:val="86D65CCC461D49948EC0D8273264110D"/>
    <w:rsid w:val="002533FF"/>
  </w:style>
  <w:style w:type="paragraph" w:customStyle="1" w:styleId="FAA2A7F4315F423EA35B6548AA69331F">
    <w:name w:val="FAA2A7F4315F423EA35B6548AA69331F"/>
    <w:rsid w:val="003044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B857B-BB65-4205-92A8-D1C714706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CC3FFF47.dotm</Template>
  <TotalTime>0</TotalTime>
  <Pages>1</Pages>
  <Words>82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Weiß, Andreas SGZ (RPT)</dc:creator>
  <cp:lastModifiedBy>Weiß, Andreas SGZ (RPT)</cp:lastModifiedBy>
  <cp:revision>15</cp:revision>
  <cp:lastPrinted>2018-10-11T11:47:00Z</cp:lastPrinted>
  <dcterms:created xsi:type="dcterms:W3CDTF">2018-04-12T15:08:00Z</dcterms:created>
  <dcterms:modified xsi:type="dcterms:W3CDTF">2018-12-04T15:21:00Z</dcterms:modified>
</cp:coreProperties>
</file>